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  <w:tblDescription w:val="First table contains information about name and date. Second table contains homework schedule"/>
      </w:tblPr>
      <w:tblGrid>
        <w:gridCol w:w="7321"/>
        <w:gridCol w:w="7304"/>
      </w:tblGrid>
      <w:tr w:rsidR="00EC256D" w:rsidRPr="00EC256D" w:rsidTr="00A71EC3">
        <w:trPr>
          <w:trHeight w:val="931"/>
        </w:trPr>
        <w:tc>
          <w:tcPr>
            <w:tcW w:w="7321" w:type="dxa"/>
            <w:tcMar>
              <w:bottom w:w="216" w:type="dxa"/>
            </w:tcMar>
          </w:tcPr>
          <w:p w:rsidR="00EC256D" w:rsidRDefault="00EC256D" w:rsidP="00D826C2">
            <w:pPr>
              <w:pStyle w:val="Heading1"/>
            </w:pPr>
          </w:p>
        </w:tc>
        <w:tc>
          <w:tcPr>
            <w:tcW w:w="7304" w:type="dxa"/>
            <w:tcMar>
              <w:bottom w:w="216" w:type="dxa"/>
            </w:tcMar>
          </w:tcPr>
          <w:p w:rsidR="00EC256D" w:rsidRPr="00EC256D" w:rsidRDefault="00A71EC3" w:rsidP="00A71EC3">
            <w:pPr>
              <w:pStyle w:val="Heading2"/>
            </w:pPr>
            <w:r>
              <w:rPr>
                <w:noProof/>
                <w:bdr w:val="none" w:sz="0" w:space="0" w:color="auto" w:frame="1"/>
                <w:lang w:val="en-GB" w:eastAsia="en-GB"/>
              </w:rPr>
              <w:drawing>
                <wp:inline distT="0" distB="0" distL="0" distR="0" wp14:anchorId="7BEDA869" wp14:editId="6762C279">
                  <wp:extent cx="638175" cy="644893"/>
                  <wp:effectExtent l="0" t="0" r="0" b="3175"/>
                  <wp:docPr id="1" name="Picture 1" descr="https://lh7-rt.googleusercontent.com/docsz/AD_4nXde3WiDnL6-isLSWRVsxyUZjBhmF2dvjZ_osN1H6X417_NUclfYej1AQq19Zw65g0O6CSpTWraL0y1STv8FOS_TAp02QpbxpzUYkw1yMvtIIRrsJGy32kDo7AQtmoulkOi9SzQWvA?key=_PX9h3StRJGtAlyaxkjjxQ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lh7-rt.googleusercontent.com/docsz/AD_4nXde3WiDnL6-isLSWRVsxyUZjBhmF2dvjZ_osN1H6X417_NUclfYej1AQq19Zw65g0O6CSpTWraL0y1STv8FOS_TAp02QpbxpzUYkw1yMvtIIRrsJGy32kDo7AQtmoulkOi9SzQWvA?key=_PX9h3StRJGtAlyaxkjjx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3102" cy="649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W w:w="0" w:type="auto"/>
        <w:tblBorders>
          <w:top w:val="single" w:sz="2" w:space="0" w:color="595959" w:themeColor="text1" w:themeTint="A6"/>
          <w:left w:val="single" w:sz="2" w:space="0" w:color="595959" w:themeColor="text1" w:themeTint="A6"/>
          <w:bottom w:val="single" w:sz="2" w:space="0" w:color="595959" w:themeColor="text1" w:themeTint="A6"/>
          <w:right w:val="single" w:sz="2" w:space="0" w:color="595959" w:themeColor="text1" w:themeTint="A6"/>
          <w:insideH w:val="single" w:sz="2" w:space="0" w:color="595959" w:themeColor="text1" w:themeTint="A6"/>
          <w:insideV w:val="single" w:sz="2" w:space="0" w:color="595959" w:themeColor="text1" w:themeTint="A6"/>
        </w:tblBorders>
        <w:tblLayout w:type="fixed"/>
        <w:tblCellMar>
          <w:top w:w="115" w:type="dxa"/>
          <w:left w:w="115" w:type="dxa"/>
          <w:bottom w:w="115" w:type="dxa"/>
          <w:right w:w="115" w:type="dxa"/>
        </w:tblCellMar>
        <w:tblLook w:val="01E0" w:firstRow="1" w:lastRow="1" w:firstColumn="1" w:lastColumn="1" w:noHBand="0" w:noVBand="0"/>
        <w:tblDescription w:val="First table contains information about name and date. Second table contains homework schedule"/>
      </w:tblPr>
      <w:tblGrid>
        <w:gridCol w:w="1701"/>
        <w:gridCol w:w="2593"/>
        <w:gridCol w:w="2593"/>
        <w:gridCol w:w="2593"/>
        <w:gridCol w:w="2593"/>
        <w:gridCol w:w="2593"/>
      </w:tblGrid>
      <w:tr w:rsidR="00A71EC3" w:rsidRPr="000A2B55" w:rsidTr="00A71EC3">
        <w:trPr>
          <w:trHeight w:val="478"/>
          <w:tblHeader/>
        </w:trPr>
        <w:tc>
          <w:tcPr>
            <w:tcW w:w="1701" w:type="dxa"/>
            <w:shd w:val="clear" w:color="auto" w:fill="DAEEF3" w:themeFill="accent5" w:themeFillTint="33"/>
            <w:vAlign w:val="center"/>
          </w:tcPr>
          <w:p w:rsidR="00A71EC3" w:rsidRPr="000A2B55" w:rsidRDefault="00A71EC3" w:rsidP="00A71EC3">
            <w:pPr>
              <w:pStyle w:val="Heading3"/>
            </w:pPr>
            <w:r>
              <w:t>Time</w:t>
            </w:r>
          </w:p>
        </w:tc>
        <w:sdt>
          <w:sdtPr>
            <w:alias w:val="Monday:"/>
            <w:tag w:val="Monday:"/>
            <w:id w:val="-1079909890"/>
            <w:placeholder>
              <w:docPart w:val="814670AD50164DE5BDDB05F087AD5338"/>
            </w:placeholder>
            <w:temporary/>
            <w:showingPlcHdr/>
            <w15:appearance w15:val="hidden"/>
          </w:sdtPr>
          <w:sdtContent>
            <w:tc>
              <w:tcPr>
                <w:tcW w:w="2593" w:type="dxa"/>
                <w:shd w:val="clear" w:color="auto" w:fill="DAEEF3" w:themeFill="accent5" w:themeFillTint="33"/>
                <w:vAlign w:val="center"/>
              </w:tcPr>
              <w:p w:rsidR="00A71EC3" w:rsidRPr="000A2B55" w:rsidRDefault="00A71EC3" w:rsidP="00EC256D">
                <w:pPr>
                  <w:pStyle w:val="Heading3"/>
                </w:pPr>
                <w:r w:rsidRPr="000A2B55">
                  <w:t>Monday</w:t>
                </w:r>
              </w:p>
            </w:tc>
          </w:sdtContent>
        </w:sdt>
        <w:sdt>
          <w:sdtPr>
            <w:alias w:val="Tuesday:"/>
            <w:tag w:val="Tuesday:"/>
            <w:id w:val="1970091155"/>
            <w:placeholder>
              <w:docPart w:val="1D66076542B34F4D922B0B25E51A99DD"/>
            </w:placeholder>
            <w:temporary/>
            <w:showingPlcHdr/>
            <w15:appearance w15:val="hidden"/>
          </w:sdtPr>
          <w:sdtContent>
            <w:tc>
              <w:tcPr>
                <w:tcW w:w="2593" w:type="dxa"/>
                <w:shd w:val="clear" w:color="auto" w:fill="DAEEF3" w:themeFill="accent5" w:themeFillTint="33"/>
                <w:vAlign w:val="center"/>
              </w:tcPr>
              <w:p w:rsidR="00A71EC3" w:rsidRPr="000A2B55" w:rsidRDefault="00A71EC3" w:rsidP="00EC256D">
                <w:pPr>
                  <w:pStyle w:val="Heading3"/>
                </w:pPr>
                <w:r w:rsidRPr="000A2B55">
                  <w:t>Tuesday</w:t>
                </w:r>
              </w:p>
            </w:tc>
          </w:sdtContent>
        </w:sdt>
        <w:sdt>
          <w:sdtPr>
            <w:alias w:val="Wednesday:"/>
            <w:tag w:val="Wednesday:"/>
            <w:id w:val="846439670"/>
            <w:placeholder>
              <w:docPart w:val="162155261E6A44BB9F25AA872B6FDE5F"/>
            </w:placeholder>
            <w:temporary/>
            <w:showingPlcHdr/>
            <w15:appearance w15:val="hidden"/>
          </w:sdtPr>
          <w:sdtContent>
            <w:tc>
              <w:tcPr>
                <w:tcW w:w="2593" w:type="dxa"/>
                <w:shd w:val="clear" w:color="auto" w:fill="DAEEF3" w:themeFill="accent5" w:themeFillTint="33"/>
                <w:vAlign w:val="center"/>
              </w:tcPr>
              <w:p w:rsidR="00A71EC3" w:rsidRPr="000A2B55" w:rsidRDefault="00A71EC3" w:rsidP="00EC256D">
                <w:pPr>
                  <w:pStyle w:val="Heading3"/>
                </w:pPr>
                <w:r w:rsidRPr="000A2B55">
                  <w:t>Wednesday</w:t>
                </w:r>
              </w:p>
            </w:tc>
          </w:sdtContent>
        </w:sdt>
        <w:sdt>
          <w:sdtPr>
            <w:alias w:val="Thursday:"/>
            <w:tag w:val="Thursday:"/>
            <w:id w:val="2068147571"/>
            <w:placeholder>
              <w:docPart w:val="ADA103F8B58546018BE777C78F5F8049"/>
            </w:placeholder>
            <w:temporary/>
            <w:showingPlcHdr/>
            <w15:appearance w15:val="hidden"/>
          </w:sdtPr>
          <w:sdtContent>
            <w:tc>
              <w:tcPr>
                <w:tcW w:w="2593" w:type="dxa"/>
                <w:shd w:val="clear" w:color="auto" w:fill="DAEEF3" w:themeFill="accent5" w:themeFillTint="33"/>
                <w:vAlign w:val="center"/>
              </w:tcPr>
              <w:p w:rsidR="00A71EC3" w:rsidRPr="000A2B55" w:rsidRDefault="00A71EC3" w:rsidP="00EC256D">
                <w:pPr>
                  <w:pStyle w:val="Heading3"/>
                </w:pPr>
                <w:r w:rsidRPr="000A2B55">
                  <w:t>Thursday</w:t>
                </w:r>
              </w:p>
            </w:tc>
          </w:sdtContent>
        </w:sdt>
        <w:sdt>
          <w:sdtPr>
            <w:alias w:val="Friday:"/>
            <w:tag w:val="Friday:"/>
            <w:id w:val="1182242920"/>
            <w:placeholder>
              <w:docPart w:val="8E140F7ACBCC4D3382F61D6A2F93869E"/>
            </w:placeholder>
            <w:temporary/>
            <w:showingPlcHdr/>
            <w15:appearance w15:val="hidden"/>
          </w:sdtPr>
          <w:sdtContent>
            <w:tc>
              <w:tcPr>
                <w:tcW w:w="2593" w:type="dxa"/>
                <w:shd w:val="clear" w:color="auto" w:fill="DAEEF3" w:themeFill="accent5" w:themeFillTint="33"/>
                <w:vAlign w:val="center"/>
              </w:tcPr>
              <w:p w:rsidR="00A71EC3" w:rsidRPr="000A2B55" w:rsidRDefault="00A71EC3" w:rsidP="00EC256D">
                <w:pPr>
                  <w:pStyle w:val="Heading3"/>
                </w:pPr>
                <w:r w:rsidRPr="000A2B55">
                  <w:t>Friday</w:t>
                </w:r>
              </w:p>
            </w:tc>
          </w:sdtContent>
        </w:sdt>
      </w:tr>
      <w:tr w:rsidR="00810674" w:rsidRPr="000A2B55" w:rsidTr="00A71EC3">
        <w:trPr>
          <w:trHeight w:val="903"/>
        </w:trPr>
        <w:tc>
          <w:tcPr>
            <w:tcW w:w="1701" w:type="dxa"/>
            <w:shd w:val="clear" w:color="auto" w:fill="DAEEF3" w:themeFill="accent5" w:themeFillTint="33"/>
            <w:noWrap/>
            <w:vAlign w:val="center"/>
          </w:tcPr>
          <w:p w:rsidR="00810674" w:rsidRPr="000A2B55" w:rsidRDefault="00810674" w:rsidP="00810674">
            <w:pPr>
              <w:pStyle w:val="Heading3"/>
            </w:pPr>
            <w:r>
              <w:t>4pm-5pm</w:t>
            </w:r>
          </w:p>
        </w:tc>
        <w:tc>
          <w:tcPr>
            <w:tcW w:w="2593" w:type="dxa"/>
            <w:shd w:val="clear" w:color="auto" w:fill="F2F2F2" w:themeFill="background1" w:themeFillShade="F2"/>
          </w:tcPr>
          <w:p w:rsidR="00810674" w:rsidRPr="000A2B55" w:rsidRDefault="00810674" w:rsidP="00810674">
            <w:r>
              <w:t xml:space="preserve">Eating and resting </w:t>
            </w:r>
          </w:p>
        </w:tc>
        <w:tc>
          <w:tcPr>
            <w:tcW w:w="2593" w:type="dxa"/>
            <w:shd w:val="clear" w:color="auto" w:fill="auto"/>
          </w:tcPr>
          <w:p w:rsidR="00810674" w:rsidRPr="000A2B55" w:rsidRDefault="00810674" w:rsidP="00810674">
            <w:r>
              <w:t xml:space="preserve">Eating and resting </w:t>
            </w:r>
          </w:p>
        </w:tc>
        <w:tc>
          <w:tcPr>
            <w:tcW w:w="2593" w:type="dxa"/>
            <w:shd w:val="clear" w:color="auto" w:fill="F2F2F2" w:themeFill="background1" w:themeFillShade="F2"/>
          </w:tcPr>
          <w:p w:rsidR="00810674" w:rsidRPr="000A2B55" w:rsidRDefault="00810674" w:rsidP="00810674">
            <w:r>
              <w:t xml:space="preserve">Eating and resting </w:t>
            </w:r>
          </w:p>
        </w:tc>
        <w:tc>
          <w:tcPr>
            <w:tcW w:w="2593" w:type="dxa"/>
            <w:shd w:val="clear" w:color="auto" w:fill="auto"/>
          </w:tcPr>
          <w:p w:rsidR="00810674" w:rsidRPr="000A2B55" w:rsidRDefault="00810674" w:rsidP="00810674">
            <w:r>
              <w:t xml:space="preserve">Eating and resting </w:t>
            </w:r>
          </w:p>
        </w:tc>
        <w:tc>
          <w:tcPr>
            <w:tcW w:w="2593" w:type="dxa"/>
            <w:shd w:val="clear" w:color="auto" w:fill="F2F2F2" w:themeFill="background1" w:themeFillShade="F2"/>
          </w:tcPr>
          <w:p w:rsidR="00810674" w:rsidRPr="000A2B55" w:rsidRDefault="00810674" w:rsidP="00810674">
            <w:r>
              <w:t xml:space="preserve">Eating and resting </w:t>
            </w:r>
          </w:p>
        </w:tc>
      </w:tr>
      <w:tr w:rsidR="00810674" w:rsidRPr="000A2B55" w:rsidTr="00810674">
        <w:trPr>
          <w:trHeight w:val="903"/>
        </w:trPr>
        <w:tc>
          <w:tcPr>
            <w:tcW w:w="1701" w:type="dxa"/>
            <w:shd w:val="clear" w:color="auto" w:fill="DAEEF3" w:themeFill="accent5" w:themeFillTint="33"/>
            <w:noWrap/>
            <w:vAlign w:val="center"/>
          </w:tcPr>
          <w:p w:rsidR="00810674" w:rsidRPr="000A2B55" w:rsidRDefault="00810674" w:rsidP="00810674">
            <w:pPr>
              <w:pStyle w:val="Heading3"/>
            </w:pPr>
            <w:r>
              <w:t>5pm-5.45pm</w:t>
            </w:r>
          </w:p>
        </w:tc>
        <w:tc>
          <w:tcPr>
            <w:tcW w:w="2593" w:type="dxa"/>
            <w:shd w:val="clear" w:color="auto" w:fill="FFFF00"/>
          </w:tcPr>
          <w:p w:rsidR="00810674" w:rsidRPr="000A2B55" w:rsidRDefault="00810674" w:rsidP="00810674">
            <w:r>
              <w:t>Maths</w:t>
            </w:r>
          </w:p>
        </w:tc>
        <w:tc>
          <w:tcPr>
            <w:tcW w:w="2593" w:type="dxa"/>
            <w:shd w:val="clear" w:color="auto" w:fill="FFFF00"/>
          </w:tcPr>
          <w:p w:rsidR="00810674" w:rsidRPr="000A2B55" w:rsidRDefault="00810674" w:rsidP="00810674">
            <w:r>
              <w:t>Maths</w:t>
            </w:r>
          </w:p>
        </w:tc>
        <w:tc>
          <w:tcPr>
            <w:tcW w:w="2593" w:type="dxa"/>
            <w:shd w:val="clear" w:color="auto" w:fill="FFFF00"/>
          </w:tcPr>
          <w:p w:rsidR="00810674" w:rsidRPr="000A2B55" w:rsidRDefault="00810674" w:rsidP="00810674">
            <w:r>
              <w:t>Maths</w:t>
            </w:r>
          </w:p>
        </w:tc>
        <w:tc>
          <w:tcPr>
            <w:tcW w:w="2593" w:type="dxa"/>
            <w:shd w:val="clear" w:color="auto" w:fill="FFFF00"/>
          </w:tcPr>
          <w:p w:rsidR="00810674" w:rsidRPr="000A2B55" w:rsidRDefault="00810674" w:rsidP="00810674">
            <w:r>
              <w:t>Maths</w:t>
            </w:r>
          </w:p>
        </w:tc>
        <w:tc>
          <w:tcPr>
            <w:tcW w:w="2593" w:type="dxa"/>
            <w:shd w:val="clear" w:color="auto" w:fill="FFFF00"/>
          </w:tcPr>
          <w:p w:rsidR="00810674" w:rsidRPr="000A2B55" w:rsidRDefault="00810674" w:rsidP="00810674">
            <w:r>
              <w:t>Maths</w:t>
            </w:r>
          </w:p>
        </w:tc>
      </w:tr>
      <w:tr w:rsidR="00810674" w:rsidRPr="000A2B55" w:rsidTr="00810674">
        <w:trPr>
          <w:trHeight w:val="903"/>
        </w:trPr>
        <w:tc>
          <w:tcPr>
            <w:tcW w:w="1701" w:type="dxa"/>
            <w:shd w:val="clear" w:color="auto" w:fill="DAEEF3" w:themeFill="accent5" w:themeFillTint="33"/>
            <w:noWrap/>
            <w:vAlign w:val="center"/>
          </w:tcPr>
          <w:p w:rsidR="00810674" w:rsidRPr="000A2B55" w:rsidRDefault="00810674" w:rsidP="00810674">
            <w:pPr>
              <w:pStyle w:val="Heading3"/>
            </w:pPr>
            <w:r>
              <w:t>5.45pm-6pm</w:t>
            </w:r>
          </w:p>
        </w:tc>
        <w:tc>
          <w:tcPr>
            <w:tcW w:w="2593" w:type="dxa"/>
            <w:shd w:val="clear" w:color="auto" w:fill="D99594" w:themeFill="accent2" w:themeFillTint="99"/>
          </w:tcPr>
          <w:p w:rsidR="00810674" w:rsidRPr="000A2B55" w:rsidRDefault="00810674" w:rsidP="00810674">
            <w:r>
              <w:t xml:space="preserve">Break </w:t>
            </w:r>
          </w:p>
        </w:tc>
        <w:tc>
          <w:tcPr>
            <w:tcW w:w="2593" w:type="dxa"/>
            <w:shd w:val="clear" w:color="auto" w:fill="D99594" w:themeFill="accent2" w:themeFillTint="99"/>
          </w:tcPr>
          <w:p w:rsidR="00810674" w:rsidRPr="000A2B55" w:rsidRDefault="00810674" w:rsidP="00810674">
            <w:r>
              <w:t>Break</w:t>
            </w:r>
          </w:p>
        </w:tc>
        <w:tc>
          <w:tcPr>
            <w:tcW w:w="2593" w:type="dxa"/>
            <w:shd w:val="clear" w:color="auto" w:fill="D99594" w:themeFill="accent2" w:themeFillTint="99"/>
          </w:tcPr>
          <w:p w:rsidR="00810674" w:rsidRPr="000A2B55" w:rsidRDefault="00810674" w:rsidP="00810674">
            <w:r>
              <w:t>Break</w:t>
            </w:r>
          </w:p>
        </w:tc>
        <w:tc>
          <w:tcPr>
            <w:tcW w:w="2593" w:type="dxa"/>
            <w:shd w:val="clear" w:color="auto" w:fill="D99594" w:themeFill="accent2" w:themeFillTint="99"/>
          </w:tcPr>
          <w:p w:rsidR="00810674" w:rsidRPr="000A2B55" w:rsidRDefault="00810674" w:rsidP="00810674">
            <w:r>
              <w:t>Break</w:t>
            </w:r>
          </w:p>
        </w:tc>
        <w:tc>
          <w:tcPr>
            <w:tcW w:w="2593" w:type="dxa"/>
            <w:shd w:val="clear" w:color="auto" w:fill="D99594" w:themeFill="accent2" w:themeFillTint="99"/>
          </w:tcPr>
          <w:p w:rsidR="00810674" w:rsidRPr="000A2B55" w:rsidRDefault="00810674" w:rsidP="00810674">
            <w:r>
              <w:t>Break</w:t>
            </w:r>
          </w:p>
        </w:tc>
      </w:tr>
      <w:tr w:rsidR="00810674" w:rsidRPr="000A2B55" w:rsidTr="00810674">
        <w:trPr>
          <w:trHeight w:val="903"/>
        </w:trPr>
        <w:tc>
          <w:tcPr>
            <w:tcW w:w="1701" w:type="dxa"/>
            <w:shd w:val="clear" w:color="auto" w:fill="DAEEF3" w:themeFill="accent5" w:themeFillTint="33"/>
            <w:noWrap/>
            <w:vAlign w:val="center"/>
          </w:tcPr>
          <w:p w:rsidR="00810674" w:rsidRPr="000A2B55" w:rsidRDefault="00810674" w:rsidP="00810674">
            <w:pPr>
              <w:pStyle w:val="Heading3"/>
            </w:pPr>
            <w:r>
              <w:t>6pm-6.45pm</w:t>
            </w:r>
          </w:p>
        </w:tc>
        <w:tc>
          <w:tcPr>
            <w:tcW w:w="2593" w:type="dxa"/>
            <w:shd w:val="clear" w:color="auto" w:fill="00B050"/>
          </w:tcPr>
          <w:p w:rsidR="00810674" w:rsidRPr="000A2B55" w:rsidRDefault="00810674" w:rsidP="00810674">
            <w:r>
              <w:t>VR/ NVR</w:t>
            </w:r>
          </w:p>
        </w:tc>
        <w:tc>
          <w:tcPr>
            <w:tcW w:w="2593" w:type="dxa"/>
            <w:shd w:val="clear" w:color="auto" w:fill="00B050"/>
          </w:tcPr>
          <w:p w:rsidR="00810674" w:rsidRPr="000A2B55" w:rsidRDefault="00810674" w:rsidP="00810674">
            <w:r>
              <w:t>VR/ NVR</w:t>
            </w:r>
          </w:p>
        </w:tc>
        <w:tc>
          <w:tcPr>
            <w:tcW w:w="2593" w:type="dxa"/>
            <w:shd w:val="clear" w:color="auto" w:fill="00B050"/>
          </w:tcPr>
          <w:p w:rsidR="00810674" w:rsidRPr="000A2B55" w:rsidRDefault="00810674" w:rsidP="00810674">
            <w:r>
              <w:t>VR/ NVR</w:t>
            </w:r>
          </w:p>
        </w:tc>
        <w:tc>
          <w:tcPr>
            <w:tcW w:w="2593" w:type="dxa"/>
            <w:shd w:val="clear" w:color="auto" w:fill="00B050"/>
          </w:tcPr>
          <w:p w:rsidR="00810674" w:rsidRPr="000A2B55" w:rsidRDefault="00810674" w:rsidP="00810674">
            <w:r>
              <w:t>VR/ NVR</w:t>
            </w:r>
          </w:p>
        </w:tc>
        <w:tc>
          <w:tcPr>
            <w:tcW w:w="2593" w:type="dxa"/>
            <w:shd w:val="clear" w:color="auto" w:fill="00B050"/>
          </w:tcPr>
          <w:p w:rsidR="00810674" w:rsidRPr="000A2B55" w:rsidRDefault="00810674" w:rsidP="00810674">
            <w:r>
              <w:t>VR/ NVR</w:t>
            </w:r>
          </w:p>
        </w:tc>
      </w:tr>
      <w:tr w:rsidR="00810674" w:rsidRPr="000A2B55" w:rsidTr="00810674">
        <w:trPr>
          <w:trHeight w:val="903"/>
        </w:trPr>
        <w:tc>
          <w:tcPr>
            <w:tcW w:w="1701" w:type="dxa"/>
            <w:shd w:val="clear" w:color="auto" w:fill="DAEEF3" w:themeFill="accent5" w:themeFillTint="33"/>
            <w:noWrap/>
            <w:vAlign w:val="center"/>
          </w:tcPr>
          <w:p w:rsidR="00810674" w:rsidRPr="000A2B55" w:rsidRDefault="00810674" w:rsidP="00810674">
            <w:pPr>
              <w:pStyle w:val="Heading3"/>
            </w:pPr>
            <w:r>
              <w:t>6.45pm-7pm</w:t>
            </w:r>
          </w:p>
        </w:tc>
        <w:tc>
          <w:tcPr>
            <w:tcW w:w="2593" w:type="dxa"/>
            <w:shd w:val="clear" w:color="auto" w:fill="D99594" w:themeFill="accent2" w:themeFillTint="99"/>
          </w:tcPr>
          <w:p w:rsidR="00810674" w:rsidRPr="000A2B55" w:rsidRDefault="00810674" w:rsidP="00810674">
            <w:r>
              <w:t>Break</w:t>
            </w:r>
          </w:p>
        </w:tc>
        <w:tc>
          <w:tcPr>
            <w:tcW w:w="2593" w:type="dxa"/>
            <w:shd w:val="clear" w:color="auto" w:fill="D99594" w:themeFill="accent2" w:themeFillTint="99"/>
          </w:tcPr>
          <w:p w:rsidR="00810674" w:rsidRPr="000A2B55" w:rsidRDefault="00810674" w:rsidP="00810674">
            <w:r>
              <w:t>Break</w:t>
            </w:r>
          </w:p>
        </w:tc>
        <w:tc>
          <w:tcPr>
            <w:tcW w:w="2593" w:type="dxa"/>
            <w:shd w:val="clear" w:color="auto" w:fill="D99594" w:themeFill="accent2" w:themeFillTint="99"/>
          </w:tcPr>
          <w:p w:rsidR="00810674" w:rsidRPr="000A2B55" w:rsidRDefault="00810674" w:rsidP="00810674">
            <w:r>
              <w:t>Break</w:t>
            </w:r>
          </w:p>
        </w:tc>
        <w:tc>
          <w:tcPr>
            <w:tcW w:w="2593" w:type="dxa"/>
            <w:shd w:val="clear" w:color="auto" w:fill="D99594" w:themeFill="accent2" w:themeFillTint="99"/>
          </w:tcPr>
          <w:p w:rsidR="00810674" w:rsidRPr="000A2B55" w:rsidRDefault="00810674" w:rsidP="00810674">
            <w:r>
              <w:t>Break</w:t>
            </w:r>
          </w:p>
        </w:tc>
        <w:tc>
          <w:tcPr>
            <w:tcW w:w="2593" w:type="dxa"/>
            <w:shd w:val="clear" w:color="auto" w:fill="D99594" w:themeFill="accent2" w:themeFillTint="99"/>
          </w:tcPr>
          <w:p w:rsidR="00810674" w:rsidRPr="000A2B55" w:rsidRDefault="00810674" w:rsidP="00810674">
            <w:r>
              <w:t>Break</w:t>
            </w:r>
          </w:p>
        </w:tc>
      </w:tr>
      <w:tr w:rsidR="00810674" w:rsidRPr="000A2B55" w:rsidTr="00810674">
        <w:trPr>
          <w:trHeight w:val="903"/>
        </w:trPr>
        <w:tc>
          <w:tcPr>
            <w:tcW w:w="1701" w:type="dxa"/>
            <w:shd w:val="clear" w:color="auto" w:fill="DAEEF3" w:themeFill="accent5" w:themeFillTint="33"/>
            <w:noWrap/>
            <w:vAlign w:val="center"/>
          </w:tcPr>
          <w:p w:rsidR="00810674" w:rsidRPr="000A2B55" w:rsidRDefault="00810674" w:rsidP="00810674">
            <w:pPr>
              <w:pStyle w:val="Heading3"/>
            </w:pPr>
            <w:r>
              <w:t>7pm-7.45pm</w:t>
            </w:r>
          </w:p>
        </w:tc>
        <w:tc>
          <w:tcPr>
            <w:tcW w:w="2593" w:type="dxa"/>
            <w:shd w:val="clear" w:color="auto" w:fill="00B0F0"/>
          </w:tcPr>
          <w:p w:rsidR="00810674" w:rsidRPr="000A2B55" w:rsidRDefault="00810674" w:rsidP="00810674">
            <w:r>
              <w:t>English (including reading a book)</w:t>
            </w:r>
          </w:p>
        </w:tc>
        <w:tc>
          <w:tcPr>
            <w:tcW w:w="2593" w:type="dxa"/>
            <w:shd w:val="clear" w:color="auto" w:fill="00B0F0"/>
          </w:tcPr>
          <w:p w:rsidR="00810674" w:rsidRPr="000A2B55" w:rsidRDefault="00810674" w:rsidP="00810674">
            <w:r>
              <w:t>English (including reading a book)</w:t>
            </w:r>
          </w:p>
        </w:tc>
        <w:tc>
          <w:tcPr>
            <w:tcW w:w="2593" w:type="dxa"/>
            <w:shd w:val="clear" w:color="auto" w:fill="00B0F0"/>
          </w:tcPr>
          <w:p w:rsidR="00810674" w:rsidRPr="000A2B55" w:rsidRDefault="00810674" w:rsidP="00810674">
            <w:r>
              <w:t>English (including reading a book)</w:t>
            </w:r>
          </w:p>
        </w:tc>
        <w:tc>
          <w:tcPr>
            <w:tcW w:w="2593" w:type="dxa"/>
            <w:shd w:val="clear" w:color="auto" w:fill="00B0F0"/>
          </w:tcPr>
          <w:p w:rsidR="00810674" w:rsidRPr="000A2B55" w:rsidRDefault="00810674" w:rsidP="00810674">
            <w:r>
              <w:t>English (including reading a book)</w:t>
            </w:r>
          </w:p>
        </w:tc>
        <w:tc>
          <w:tcPr>
            <w:tcW w:w="2593" w:type="dxa"/>
            <w:shd w:val="clear" w:color="auto" w:fill="00B0F0"/>
          </w:tcPr>
          <w:p w:rsidR="00810674" w:rsidRPr="000A2B55" w:rsidRDefault="00810674" w:rsidP="00810674">
            <w:r>
              <w:t>English (including reading a book)</w:t>
            </w:r>
          </w:p>
        </w:tc>
      </w:tr>
      <w:tr w:rsidR="00810674" w:rsidRPr="000A2B55" w:rsidTr="00810674">
        <w:trPr>
          <w:trHeight w:val="903"/>
        </w:trPr>
        <w:tc>
          <w:tcPr>
            <w:tcW w:w="1701" w:type="dxa"/>
            <w:shd w:val="clear" w:color="auto" w:fill="DAEEF3" w:themeFill="accent5" w:themeFillTint="33"/>
            <w:noWrap/>
            <w:vAlign w:val="center"/>
          </w:tcPr>
          <w:p w:rsidR="00810674" w:rsidRPr="000A2B55" w:rsidRDefault="00810674" w:rsidP="00810674">
            <w:pPr>
              <w:pStyle w:val="Heading3"/>
            </w:pPr>
            <w:r>
              <w:t>7.45pm– 8pm</w:t>
            </w:r>
          </w:p>
        </w:tc>
        <w:tc>
          <w:tcPr>
            <w:tcW w:w="2593" w:type="dxa"/>
            <w:shd w:val="clear" w:color="auto" w:fill="D99594" w:themeFill="accent2" w:themeFillTint="99"/>
          </w:tcPr>
          <w:p w:rsidR="00810674" w:rsidRPr="000A2B55" w:rsidRDefault="00810674" w:rsidP="00810674">
            <w:r>
              <w:t>Break</w:t>
            </w:r>
          </w:p>
        </w:tc>
        <w:tc>
          <w:tcPr>
            <w:tcW w:w="2593" w:type="dxa"/>
            <w:shd w:val="clear" w:color="auto" w:fill="D99594" w:themeFill="accent2" w:themeFillTint="99"/>
          </w:tcPr>
          <w:p w:rsidR="00810674" w:rsidRPr="000A2B55" w:rsidRDefault="00810674" w:rsidP="00810674">
            <w:r>
              <w:t>Break</w:t>
            </w:r>
          </w:p>
        </w:tc>
        <w:tc>
          <w:tcPr>
            <w:tcW w:w="2593" w:type="dxa"/>
            <w:shd w:val="clear" w:color="auto" w:fill="D99594" w:themeFill="accent2" w:themeFillTint="99"/>
          </w:tcPr>
          <w:p w:rsidR="00810674" w:rsidRPr="000A2B55" w:rsidRDefault="00810674" w:rsidP="00810674">
            <w:r>
              <w:t>Break</w:t>
            </w:r>
          </w:p>
        </w:tc>
        <w:tc>
          <w:tcPr>
            <w:tcW w:w="2593" w:type="dxa"/>
            <w:shd w:val="clear" w:color="auto" w:fill="D99594" w:themeFill="accent2" w:themeFillTint="99"/>
          </w:tcPr>
          <w:p w:rsidR="00810674" w:rsidRPr="000A2B55" w:rsidRDefault="00810674" w:rsidP="00810674">
            <w:r>
              <w:t>Break</w:t>
            </w:r>
          </w:p>
        </w:tc>
        <w:tc>
          <w:tcPr>
            <w:tcW w:w="2593" w:type="dxa"/>
            <w:shd w:val="clear" w:color="auto" w:fill="D99594" w:themeFill="accent2" w:themeFillTint="99"/>
          </w:tcPr>
          <w:p w:rsidR="00810674" w:rsidRPr="000A2B55" w:rsidRDefault="00810674" w:rsidP="00810674">
            <w:r>
              <w:t>Break</w:t>
            </w:r>
          </w:p>
        </w:tc>
      </w:tr>
      <w:tr w:rsidR="00810674" w:rsidRPr="000A2B55" w:rsidTr="00810674">
        <w:trPr>
          <w:trHeight w:val="903"/>
        </w:trPr>
        <w:tc>
          <w:tcPr>
            <w:tcW w:w="1701" w:type="dxa"/>
            <w:shd w:val="clear" w:color="auto" w:fill="DAEEF3" w:themeFill="accent5" w:themeFillTint="33"/>
            <w:noWrap/>
            <w:vAlign w:val="center"/>
          </w:tcPr>
          <w:p w:rsidR="00810674" w:rsidRPr="000A2B55" w:rsidRDefault="00810674" w:rsidP="00810674">
            <w:pPr>
              <w:pStyle w:val="Heading3"/>
            </w:pPr>
            <w:r>
              <w:t>8pm-8.45pm</w:t>
            </w:r>
          </w:p>
        </w:tc>
        <w:tc>
          <w:tcPr>
            <w:tcW w:w="2593" w:type="dxa"/>
            <w:shd w:val="clear" w:color="auto" w:fill="7030A0"/>
          </w:tcPr>
          <w:p w:rsidR="00810674" w:rsidRPr="000A2B55" w:rsidRDefault="00810674" w:rsidP="00810674">
            <w:r>
              <w:t>Homework/ any other tasks / getting ready for bed</w:t>
            </w:r>
          </w:p>
        </w:tc>
        <w:tc>
          <w:tcPr>
            <w:tcW w:w="2593" w:type="dxa"/>
            <w:shd w:val="clear" w:color="auto" w:fill="7030A0"/>
          </w:tcPr>
          <w:p w:rsidR="00810674" w:rsidRPr="000A2B55" w:rsidRDefault="00810674" w:rsidP="00810674">
            <w:r>
              <w:t>Homework/ any other tasks / getting ready for bed</w:t>
            </w:r>
          </w:p>
        </w:tc>
        <w:tc>
          <w:tcPr>
            <w:tcW w:w="2593" w:type="dxa"/>
            <w:shd w:val="clear" w:color="auto" w:fill="7030A0"/>
          </w:tcPr>
          <w:p w:rsidR="00810674" w:rsidRPr="000A2B55" w:rsidRDefault="00810674" w:rsidP="00810674">
            <w:r>
              <w:t>Homework/ any other tasks / getting ready for bed</w:t>
            </w:r>
          </w:p>
        </w:tc>
        <w:tc>
          <w:tcPr>
            <w:tcW w:w="2593" w:type="dxa"/>
            <w:shd w:val="clear" w:color="auto" w:fill="7030A0"/>
          </w:tcPr>
          <w:p w:rsidR="00810674" w:rsidRPr="000A2B55" w:rsidRDefault="00810674" w:rsidP="00810674">
            <w:r>
              <w:t>Homework/ any other tasks / getting ready for bed</w:t>
            </w:r>
          </w:p>
        </w:tc>
        <w:tc>
          <w:tcPr>
            <w:tcW w:w="2593" w:type="dxa"/>
            <w:shd w:val="clear" w:color="auto" w:fill="7030A0"/>
          </w:tcPr>
          <w:p w:rsidR="00810674" w:rsidRPr="000A2B55" w:rsidRDefault="00810674" w:rsidP="00810674">
            <w:r>
              <w:t>Homework/ any other tasks / getting ready for bed</w:t>
            </w:r>
          </w:p>
        </w:tc>
      </w:tr>
    </w:tbl>
    <w:p w:rsidR="00441DD7" w:rsidRDefault="00441DD7" w:rsidP="00B203D0"/>
    <w:tbl>
      <w:tblPr>
        <w:tblW w:w="14701" w:type="dxa"/>
        <w:tblBorders>
          <w:top w:val="single" w:sz="2" w:space="0" w:color="595959" w:themeColor="text1" w:themeTint="A6"/>
          <w:left w:val="single" w:sz="2" w:space="0" w:color="595959" w:themeColor="text1" w:themeTint="A6"/>
          <w:bottom w:val="single" w:sz="2" w:space="0" w:color="595959" w:themeColor="text1" w:themeTint="A6"/>
          <w:right w:val="single" w:sz="2" w:space="0" w:color="595959" w:themeColor="text1" w:themeTint="A6"/>
          <w:insideH w:val="single" w:sz="2" w:space="0" w:color="595959" w:themeColor="text1" w:themeTint="A6"/>
          <w:insideV w:val="single" w:sz="2" w:space="0" w:color="595959" w:themeColor="text1" w:themeTint="A6"/>
        </w:tblBorders>
        <w:tblLayout w:type="fixed"/>
        <w:tblCellMar>
          <w:top w:w="115" w:type="dxa"/>
          <w:left w:w="115" w:type="dxa"/>
          <w:bottom w:w="115" w:type="dxa"/>
          <w:right w:w="115" w:type="dxa"/>
        </w:tblCellMar>
        <w:tblLook w:val="01E0" w:firstRow="1" w:lastRow="1" w:firstColumn="1" w:lastColumn="1" w:noHBand="0" w:noVBand="0"/>
        <w:tblDescription w:val="First table contains information about name and date. Second table contains homework schedule"/>
      </w:tblPr>
      <w:tblGrid>
        <w:gridCol w:w="3631"/>
        <w:gridCol w:w="5535"/>
        <w:gridCol w:w="5535"/>
      </w:tblGrid>
      <w:tr w:rsidR="00A71EC3" w:rsidRPr="000A2B55" w:rsidTr="00A71EC3">
        <w:trPr>
          <w:trHeight w:val="528"/>
          <w:tblHeader/>
        </w:trPr>
        <w:tc>
          <w:tcPr>
            <w:tcW w:w="3631" w:type="dxa"/>
            <w:shd w:val="clear" w:color="auto" w:fill="DAEEF3" w:themeFill="accent5" w:themeFillTint="33"/>
            <w:vAlign w:val="center"/>
          </w:tcPr>
          <w:p w:rsidR="00A71EC3" w:rsidRPr="000A2B55" w:rsidRDefault="00A71EC3" w:rsidP="003F06E9">
            <w:pPr>
              <w:pStyle w:val="Heading3"/>
            </w:pPr>
            <w:r>
              <w:t>Time</w:t>
            </w:r>
          </w:p>
        </w:tc>
        <w:sdt>
          <w:sdtPr>
            <w:alias w:val="Saturday:"/>
            <w:tag w:val="Saturday:"/>
            <w:id w:val="-261916467"/>
            <w:placeholder>
              <w:docPart w:val="9BDBF166154C4F1BAC0EC20E8FE58500"/>
            </w:placeholder>
            <w:temporary/>
            <w:showingPlcHdr/>
            <w15:appearance w15:val="hidden"/>
          </w:sdtPr>
          <w:sdtContent>
            <w:tc>
              <w:tcPr>
                <w:tcW w:w="5535" w:type="dxa"/>
                <w:shd w:val="clear" w:color="auto" w:fill="DAEEF3" w:themeFill="accent5" w:themeFillTint="33"/>
                <w:vAlign w:val="center"/>
              </w:tcPr>
              <w:p w:rsidR="00A71EC3" w:rsidRPr="000A2B55" w:rsidRDefault="00A71EC3" w:rsidP="003F06E9">
                <w:pPr>
                  <w:pStyle w:val="Heading3"/>
                </w:pPr>
                <w:r w:rsidRPr="000A2B55">
                  <w:t>Saturday</w:t>
                </w:r>
              </w:p>
            </w:tc>
          </w:sdtContent>
        </w:sdt>
        <w:sdt>
          <w:sdtPr>
            <w:alias w:val="Sunday:"/>
            <w:tag w:val="Sunday:"/>
            <w:id w:val="-1402906594"/>
            <w:placeholder>
              <w:docPart w:val="5DED8A1A0820441BA84A557BA0F0AC4A"/>
            </w:placeholder>
            <w:temporary/>
            <w:showingPlcHdr/>
            <w15:appearance w15:val="hidden"/>
          </w:sdtPr>
          <w:sdtContent>
            <w:tc>
              <w:tcPr>
                <w:tcW w:w="5535" w:type="dxa"/>
                <w:shd w:val="clear" w:color="auto" w:fill="DAEEF3" w:themeFill="accent5" w:themeFillTint="33"/>
                <w:vAlign w:val="center"/>
              </w:tcPr>
              <w:p w:rsidR="00A71EC3" w:rsidRPr="000A2B55" w:rsidRDefault="00A71EC3" w:rsidP="003F06E9">
                <w:pPr>
                  <w:pStyle w:val="Heading3"/>
                </w:pPr>
                <w:r w:rsidRPr="000A2B55">
                  <w:t>Sunday</w:t>
                </w:r>
              </w:p>
            </w:tc>
          </w:sdtContent>
        </w:sdt>
      </w:tr>
      <w:tr w:rsidR="00A71EC3" w:rsidRPr="000A2B55" w:rsidTr="00A71EC3">
        <w:trPr>
          <w:trHeight w:val="996"/>
        </w:trPr>
        <w:tc>
          <w:tcPr>
            <w:tcW w:w="3631" w:type="dxa"/>
            <w:shd w:val="clear" w:color="auto" w:fill="DAEEF3" w:themeFill="accent5" w:themeFillTint="33"/>
            <w:noWrap/>
            <w:vAlign w:val="center"/>
          </w:tcPr>
          <w:p w:rsidR="00A71EC3" w:rsidRPr="000A2B55" w:rsidRDefault="00A71EC3" w:rsidP="003F06E9">
            <w:pPr>
              <w:pStyle w:val="Heading3"/>
            </w:pPr>
            <w:bookmarkStart w:id="0" w:name="_GoBack"/>
            <w:bookmarkEnd w:id="0"/>
          </w:p>
        </w:tc>
        <w:tc>
          <w:tcPr>
            <w:tcW w:w="5535" w:type="dxa"/>
            <w:shd w:val="clear" w:color="auto" w:fill="auto"/>
          </w:tcPr>
          <w:p w:rsidR="00A71EC3" w:rsidRPr="000A2B55" w:rsidRDefault="00A71EC3" w:rsidP="003F06E9"/>
        </w:tc>
        <w:tc>
          <w:tcPr>
            <w:tcW w:w="5535" w:type="dxa"/>
            <w:shd w:val="clear" w:color="auto" w:fill="F2F2F2" w:themeFill="background1" w:themeFillShade="F2"/>
          </w:tcPr>
          <w:p w:rsidR="00A71EC3" w:rsidRPr="000A2B55" w:rsidRDefault="00A71EC3" w:rsidP="003F06E9"/>
        </w:tc>
      </w:tr>
      <w:tr w:rsidR="00A71EC3" w:rsidRPr="000A2B55" w:rsidTr="00A71EC3">
        <w:trPr>
          <w:trHeight w:val="996"/>
        </w:trPr>
        <w:tc>
          <w:tcPr>
            <w:tcW w:w="3631" w:type="dxa"/>
            <w:shd w:val="clear" w:color="auto" w:fill="DAEEF3" w:themeFill="accent5" w:themeFillTint="33"/>
            <w:noWrap/>
            <w:vAlign w:val="center"/>
          </w:tcPr>
          <w:p w:rsidR="00A71EC3" w:rsidRPr="000A2B55" w:rsidRDefault="00A71EC3" w:rsidP="003F06E9">
            <w:pPr>
              <w:pStyle w:val="Heading3"/>
            </w:pPr>
          </w:p>
        </w:tc>
        <w:tc>
          <w:tcPr>
            <w:tcW w:w="5535" w:type="dxa"/>
            <w:shd w:val="clear" w:color="auto" w:fill="auto"/>
          </w:tcPr>
          <w:p w:rsidR="00A71EC3" w:rsidRPr="000A2B55" w:rsidRDefault="00A71EC3" w:rsidP="003F06E9"/>
        </w:tc>
        <w:tc>
          <w:tcPr>
            <w:tcW w:w="5535" w:type="dxa"/>
            <w:shd w:val="clear" w:color="auto" w:fill="F2F2F2" w:themeFill="background1" w:themeFillShade="F2"/>
          </w:tcPr>
          <w:p w:rsidR="00A71EC3" w:rsidRPr="000A2B55" w:rsidRDefault="00A71EC3" w:rsidP="003F06E9"/>
        </w:tc>
      </w:tr>
      <w:tr w:rsidR="00A71EC3" w:rsidRPr="000A2B55" w:rsidTr="00A71EC3">
        <w:trPr>
          <w:trHeight w:val="996"/>
        </w:trPr>
        <w:tc>
          <w:tcPr>
            <w:tcW w:w="3631" w:type="dxa"/>
            <w:shd w:val="clear" w:color="auto" w:fill="DAEEF3" w:themeFill="accent5" w:themeFillTint="33"/>
            <w:noWrap/>
            <w:vAlign w:val="center"/>
          </w:tcPr>
          <w:p w:rsidR="00A71EC3" w:rsidRPr="000A2B55" w:rsidRDefault="00A71EC3" w:rsidP="003F06E9">
            <w:pPr>
              <w:pStyle w:val="Heading3"/>
            </w:pPr>
          </w:p>
        </w:tc>
        <w:tc>
          <w:tcPr>
            <w:tcW w:w="5535" w:type="dxa"/>
            <w:shd w:val="clear" w:color="auto" w:fill="auto"/>
          </w:tcPr>
          <w:p w:rsidR="00A71EC3" w:rsidRPr="000A2B55" w:rsidRDefault="00A71EC3" w:rsidP="003F06E9"/>
        </w:tc>
        <w:tc>
          <w:tcPr>
            <w:tcW w:w="5535" w:type="dxa"/>
            <w:shd w:val="clear" w:color="auto" w:fill="F2F2F2" w:themeFill="background1" w:themeFillShade="F2"/>
          </w:tcPr>
          <w:p w:rsidR="00A71EC3" w:rsidRPr="000A2B55" w:rsidRDefault="00A71EC3" w:rsidP="003F06E9"/>
        </w:tc>
      </w:tr>
      <w:tr w:rsidR="00A71EC3" w:rsidRPr="000A2B55" w:rsidTr="00A71EC3">
        <w:trPr>
          <w:trHeight w:val="996"/>
        </w:trPr>
        <w:tc>
          <w:tcPr>
            <w:tcW w:w="3631" w:type="dxa"/>
            <w:shd w:val="clear" w:color="auto" w:fill="DAEEF3" w:themeFill="accent5" w:themeFillTint="33"/>
            <w:noWrap/>
            <w:vAlign w:val="center"/>
          </w:tcPr>
          <w:p w:rsidR="00A71EC3" w:rsidRPr="000A2B55" w:rsidRDefault="00A71EC3" w:rsidP="003F06E9">
            <w:pPr>
              <w:pStyle w:val="Heading3"/>
            </w:pPr>
          </w:p>
        </w:tc>
        <w:tc>
          <w:tcPr>
            <w:tcW w:w="5535" w:type="dxa"/>
            <w:shd w:val="clear" w:color="auto" w:fill="auto"/>
          </w:tcPr>
          <w:p w:rsidR="00A71EC3" w:rsidRPr="000A2B55" w:rsidRDefault="00A71EC3" w:rsidP="003F06E9"/>
        </w:tc>
        <w:tc>
          <w:tcPr>
            <w:tcW w:w="5535" w:type="dxa"/>
            <w:shd w:val="clear" w:color="auto" w:fill="F2F2F2" w:themeFill="background1" w:themeFillShade="F2"/>
          </w:tcPr>
          <w:p w:rsidR="00A71EC3" w:rsidRPr="000A2B55" w:rsidRDefault="00A71EC3" w:rsidP="003F06E9"/>
        </w:tc>
      </w:tr>
      <w:tr w:rsidR="00A71EC3" w:rsidRPr="000A2B55" w:rsidTr="00A71EC3">
        <w:trPr>
          <w:trHeight w:val="996"/>
        </w:trPr>
        <w:tc>
          <w:tcPr>
            <w:tcW w:w="3631" w:type="dxa"/>
            <w:shd w:val="clear" w:color="auto" w:fill="DAEEF3" w:themeFill="accent5" w:themeFillTint="33"/>
            <w:noWrap/>
            <w:vAlign w:val="center"/>
          </w:tcPr>
          <w:p w:rsidR="00A71EC3" w:rsidRPr="000A2B55" w:rsidRDefault="00A71EC3" w:rsidP="003F06E9">
            <w:pPr>
              <w:pStyle w:val="Heading3"/>
            </w:pPr>
          </w:p>
        </w:tc>
        <w:tc>
          <w:tcPr>
            <w:tcW w:w="5535" w:type="dxa"/>
            <w:shd w:val="clear" w:color="auto" w:fill="auto"/>
          </w:tcPr>
          <w:p w:rsidR="00A71EC3" w:rsidRPr="000A2B55" w:rsidRDefault="00A71EC3" w:rsidP="003F06E9"/>
        </w:tc>
        <w:tc>
          <w:tcPr>
            <w:tcW w:w="5535" w:type="dxa"/>
            <w:shd w:val="clear" w:color="auto" w:fill="F2F2F2" w:themeFill="background1" w:themeFillShade="F2"/>
          </w:tcPr>
          <w:p w:rsidR="00A71EC3" w:rsidRPr="000A2B55" w:rsidRDefault="00A71EC3" w:rsidP="003F06E9"/>
        </w:tc>
      </w:tr>
      <w:tr w:rsidR="00A71EC3" w:rsidRPr="000A2B55" w:rsidTr="00A71EC3">
        <w:trPr>
          <w:trHeight w:val="996"/>
        </w:trPr>
        <w:tc>
          <w:tcPr>
            <w:tcW w:w="3631" w:type="dxa"/>
            <w:shd w:val="clear" w:color="auto" w:fill="DAEEF3" w:themeFill="accent5" w:themeFillTint="33"/>
            <w:noWrap/>
            <w:vAlign w:val="center"/>
          </w:tcPr>
          <w:p w:rsidR="00A71EC3" w:rsidRPr="000A2B55" w:rsidRDefault="00A71EC3" w:rsidP="003F06E9">
            <w:pPr>
              <w:pStyle w:val="Heading3"/>
            </w:pPr>
          </w:p>
        </w:tc>
        <w:tc>
          <w:tcPr>
            <w:tcW w:w="5535" w:type="dxa"/>
            <w:shd w:val="clear" w:color="auto" w:fill="auto"/>
          </w:tcPr>
          <w:p w:rsidR="00A71EC3" w:rsidRPr="000A2B55" w:rsidRDefault="00A71EC3" w:rsidP="003F06E9"/>
        </w:tc>
        <w:tc>
          <w:tcPr>
            <w:tcW w:w="5535" w:type="dxa"/>
            <w:shd w:val="clear" w:color="auto" w:fill="F2F2F2" w:themeFill="background1" w:themeFillShade="F2"/>
          </w:tcPr>
          <w:p w:rsidR="00A71EC3" w:rsidRPr="000A2B55" w:rsidRDefault="00A71EC3" w:rsidP="003F06E9"/>
        </w:tc>
      </w:tr>
      <w:tr w:rsidR="00A71EC3" w:rsidRPr="000A2B55" w:rsidTr="00A71EC3">
        <w:trPr>
          <w:trHeight w:val="996"/>
        </w:trPr>
        <w:tc>
          <w:tcPr>
            <w:tcW w:w="3631" w:type="dxa"/>
            <w:shd w:val="clear" w:color="auto" w:fill="DAEEF3" w:themeFill="accent5" w:themeFillTint="33"/>
            <w:noWrap/>
            <w:vAlign w:val="center"/>
          </w:tcPr>
          <w:p w:rsidR="00A71EC3" w:rsidRPr="000A2B55" w:rsidRDefault="00A71EC3" w:rsidP="003F06E9">
            <w:pPr>
              <w:pStyle w:val="Heading3"/>
            </w:pPr>
          </w:p>
        </w:tc>
        <w:tc>
          <w:tcPr>
            <w:tcW w:w="5535" w:type="dxa"/>
            <w:shd w:val="clear" w:color="auto" w:fill="auto"/>
          </w:tcPr>
          <w:p w:rsidR="00A71EC3" w:rsidRPr="000A2B55" w:rsidRDefault="00A71EC3" w:rsidP="003F06E9"/>
        </w:tc>
        <w:tc>
          <w:tcPr>
            <w:tcW w:w="5535" w:type="dxa"/>
            <w:shd w:val="clear" w:color="auto" w:fill="F2F2F2" w:themeFill="background1" w:themeFillShade="F2"/>
          </w:tcPr>
          <w:p w:rsidR="00A71EC3" w:rsidRPr="000A2B55" w:rsidRDefault="00A71EC3" w:rsidP="003F06E9"/>
        </w:tc>
      </w:tr>
      <w:tr w:rsidR="00A71EC3" w:rsidRPr="000A2B55" w:rsidTr="00A71EC3">
        <w:trPr>
          <w:trHeight w:val="996"/>
        </w:trPr>
        <w:tc>
          <w:tcPr>
            <w:tcW w:w="3631" w:type="dxa"/>
            <w:shd w:val="clear" w:color="auto" w:fill="DAEEF3" w:themeFill="accent5" w:themeFillTint="33"/>
            <w:noWrap/>
            <w:vAlign w:val="center"/>
          </w:tcPr>
          <w:p w:rsidR="00A71EC3" w:rsidRPr="000A2B55" w:rsidRDefault="00A71EC3" w:rsidP="003F06E9">
            <w:pPr>
              <w:pStyle w:val="Heading3"/>
            </w:pPr>
          </w:p>
        </w:tc>
        <w:tc>
          <w:tcPr>
            <w:tcW w:w="5535" w:type="dxa"/>
            <w:shd w:val="clear" w:color="auto" w:fill="auto"/>
          </w:tcPr>
          <w:p w:rsidR="00A71EC3" w:rsidRPr="000A2B55" w:rsidRDefault="00A71EC3" w:rsidP="003F06E9"/>
        </w:tc>
        <w:tc>
          <w:tcPr>
            <w:tcW w:w="5535" w:type="dxa"/>
            <w:shd w:val="clear" w:color="auto" w:fill="F2F2F2" w:themeFill="background1" w:themeFillShade="F2"/>
          </w:tcPr>
          <w:p w:rsidR="00A71EC3" w:rsidRPr="000A2B55" w:rsidRDefault="00A71EC3" w:rsidP="003F06E9"/>
        </w:tc>
      </w:tr>
    </w:tbl>
    <w:p w:rsidR="00A71EC3" w:rsidRDefault="00A71EC3" w:rsidP="00B203D0"/>
    <w:sectPr w:rsidR="00A71EC3" w:rsidSect="00A71EC3">
      <w:pgSz w:w="15840" w:h="12240" w:orient="landscape"/>
      <w:pgMar w:top="567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4BB5" w:rsidRDefault="00F84BB5" w:rsidP="00B9109F">
      <w:r>
        <w:separator/>
      </w:r>
    </w:p>
  </w:endnote>
  <w:endnote w:type="continuationSeparator" w:id="0">
    <w:p w:rsidR="00F84BB5" w:rsidRDefault="00F84BB5" w:rsidP="00B91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4BB5" w:rsidRDefault="00F84BB5" w:rsidP="00B9109F">
      <w:r>
        <w:separator/>
      </w:r>
    </w:p>
  </w:footnote>
  <w:footnote w:type="continuationSeparator" w:id="0">
    <w:p w:rsidR="00F84BB5" w:rsidRDefault="00F84BB5" w:rsidP="00B910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B564FC6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C228244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B6AA1F66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9B8D266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2B8198E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95E9B42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C569FC6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7A24420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6F83D2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6ED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EC3"/>
    <w:rsid w:val="00035F51"/>
    <w:rsid w:val="000A2B55"/>
    <w:rsid w:val="000F580C"/>
    <w:rsid w:val="00112018"/>
    <w:rsid w:val="001C0E32"/>
    <w:rsid w:val="001C70A2"/>
    <w:rsid w:val="001E0505"/>
    <w:rsid w:val="002A578C"/>
    <w:rsid w:val="002F1CE7"/>
    <w:rsid w:val="00350D85"/>
    <w:rsid w:val="00363071"/>
    <w:rsid w:val="003A7DAF"/>
    <w:rsid w:val="003D4411"/>
    <w:rsid w:val="00441DD7"/>
    <w:rsid w:val="004E0B73"/>
    <w:rsid w:val="00544B7B"/>
    <w:rsid w:val="00555C19"/>
    <w:rsid w:val="005721AC"/>
    <w:rsid w:val="005E48EC"/>
    <w:rsid w:val="00632D2F"/>
    <w:rsid w:val="00745595"/>
    <w:rsid w:val="007745C4"/>
    <w:rsid w:val="00810674"/>
    <w:rsid w:val="008156AD"/>
    <w:rsid w:val="008B19BB"/>
    <w:rsid w:val="00964F89"/>
    <w:rsid w:val="009E59D1"/>
    <w:rsid w:val="00A1052D"/>
    <w:rsid w:val="00A71EC3"/>
    <w:rsid w:val="00AC51C3"/>
    <w:rsid w:val="00B203D0"/>
    <w:rsid w:val="00B9109F"/>
    <w:rsid w:val="00BC6536"/>
    <w:rsid w:val="00C21DF9"/>
    <w:rsid w:val="00C22695"/>
    <w:rsid w:val="00CE1A30"/>
    <w:rsid w:val="00D324AF"/>
    <w:rsid w:val="00D826C2"/>
    <w:rsid w:val="00DA4D61"/>
    <w:rsid w:val="00DE1795"/>
    <w:rsid w:val="00EC256D"/>
    <w:rsid w:val="00F158A4"/>
    <w:rsid w:val="00F27739"/>
    <w:rsid w:val="00F34D8F"/>
    <w:rsid w:val="00F84BB5"/>
    <w:rsid w:val="00F86D2B"/>
    <w:rsid w:val="00FC1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568F4F5"/>
  <w15:docId w15:val="{EB2E7625-3B51-4F95-AE0D-344E21B0A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1EC3"/>
  </w:style>
  <w:style w:type="paragraph" w:styleId="Heading1">
    <w:name w:val="heading 1"/>
    <w:basedOn w:val="Normal"/>
    <w:next w:val="Normal"/>
    <w:link w:val="Heading1Char"/>
    <w:qFormat/>
    <w:rsid w:val="00EC256D"/>
    <w:pPr>
      <w:outlineLvl w:val="0"/>
    </w:pPr>
    <w:rPr>
      <w:rFonts w:asciiTheme="majorHAnsi" w:hAnsiTheme="majorHAnsi"/>
      <w:b/>
      <w:sz w:val="32"/>
      <w:szCs w:val="32"/>
    </w:rPr>
  </w:style>
  <w:style w:type="paragraph" w:styleId="Heading2">
    <w:name w:val="heading 2"/>
    <w:basedOn w:val="Heading1"/>
    <w:next w:val="Normal"/>
    <w:link w:val="Heading2Char"/>
    <w:qFormat/>
    <w:rsid w:val="00FC11E7"/>
    <w:pPr>
      <w:jc w:val="right"/>
      <w:outlineLvl w:val="1"/>
    </w:pPr>
    <w:rPr>
      <w:color w:val="595959" w:themeColor="text1" w:themeTint="A6"/>
    </w:rPr>
  </w:style>
  <w:style w:type="paragraph" w:styleId="Heading3">
    <w:name w:val="heading 3"/>
    <w:basedOn w:val="Normal"/>
    <w:next w:val="Normal"/>
    <w:link w:val="Heading3Char"/>
    <w:qFormat/>
    <w:rsid w:val="00D826C2"/>
    <w:pPr>
      <w:jc w:val="center"/>
      <w:outlineLvl w:val="2"/>
    </w:pPr>
    <w:rPr>
      <w:rFonts w:asciiTheme="majorHAnsi" w:hAnsiTheme="majorHAnsi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B203D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B203D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B203D0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B203D0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B203D0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B203D0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Heading1Char"/>
    <w:link w:val="Heading3"/>
    <w:rsid w:val="00D826C2"/>
    <w:rPr>
      <w:rFonts w:asciiTheme="majorHAnsi" w:hAnsiTheme="majorHAnsi"/>
      <w:b w:val="0"/>
      <w:sz w:val="32"/>
      <w:szCs w:val="32"/>
    </w:rPr>
  </w:style>
  <w:style w:type="character" w:customStyle="1" w:styleId="Heading1Char">
    <w:name w:val="Heading 1 Char"/>
    <w:basedOn w:val="DefaultParagraphFont"/>
    <w:link w:val="Heading1"/>
    <w:rsid w:val="00EC256D"/>
    <w:rPr>
      <w:rFonts w:asciiTheme="majorHAnsi" w:hAnsiTheme="majorHAns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FC11E7"/>
    <w:rPr>
      <w:rFonts w:asciiTheme="majorHAnsi" w:hAnsiTheme="majorHAnsi"/>
      <w:b/>
      <w:color w:val="595959" w:themeColor="text1" w:themeTint="A6"/>
      <w:sz w:val="32"/>
      <w:szCs w:val="32"/>
    </w:rPr>
  </w:style>
  <w:style w:type="paragraph" w:styleId="BalloonText">
    <w:name w:val="Balloon Text"/>
    <w:basedOn w:val="Normal"/>
    <w:semiHidden/>
    <w:unhideWhenUsed/>
    <w:rsid w:val="00745595"/>
    <w:rPr>
      <w:rFonts w:ascii="Tahoma" w:hAnsi="Tahoma" w:cs="Tahoma"/>
      <w:szCs w:val="16"/>
    </w:rPr>
  </w:style>
  <w:style w:type="character" w:styleId="PlaceholderText">
    <w:name w:val="Placeholder Text"/>
    <w:basedOn w:val="DefaultParagraphFont"/>
    <w:uiPriority w:val="99"/>
    <w:semiHidden/>
    <w:rsid w:val="001E0505"/>
    <w:rPr>
      <w:color w:val="595959" w:themeColor="text1" w:themeTint="A6"/>
    </w:rPr>
  </w:style>
  <w:style w:type="table" w:styleId="TableGrid">
    <w:name w:val="Table Grid"/>
    <w:basedOn w:val="TableNormal"/>
    <w:rsid w:val="00EC25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B910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B9109F"/>
    <w:rPr>
      <w:rFonts w:asciiTheme="minorHAnsi" w:hAnsiTheme="minorHAnsi"/>
      <w:sz w:val="18"/>
      <w:szCs w:val="24"/>
    </w:rPr>
  </w:style>
  <w:style w:type="paragraph" w:styleId="Footer">
    <w:name w:val="footer"/>
    <w:basedOn w:val="Normal"/>
    <w:link w:val="FooterChar"/>
    <w:unhideWhenUsed/>
    <w:rsid w:val="00B910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B9109F"/>
    <w:rPr>
      <w:rFonts w:asciiTheme="minorHAnsi" w:hAnsiTheme="minorHAnsi"/>
      <w:sz w:val="18"/>
      <w:szCs w:val="24"/>
    </w:rPr>
  </w:style>
  <w:style w:type="paragraph" w:styleId="Bibliography">
    <w:name w:val="Bibliography"/>
    <w:basedOn w:val="Normal"/>
    <w:next w:val="Normal"/>
    <w:uiPriority w:val="37"/>
    <w:semiHidden/>
    <w:unhideWhenUsed/>
    <w:rsid w:val="00B203D0"/>
  </w:style>
  <w:style w:type="paragraph" w:styleId="BlockText">
    <w:name w:val="Block Text"/>
    <w:basedOn w:val="Normal"/>
    <w:semiHidden/>
    <w:unhideWhenUsed/>
    <w:rsid w:val="00FC11E7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rFonts w:eastAsiaTheme="minorEastAsia" w:cstheme="minorBidi"/>
      <w:i/>
      <w:iCs/>
      <w:color w:val="365F91" w:themeColor="accent1" w:themeShade="BF"/>
    </w:rPr>
  </w:style>
  <w:style w:type="paragraph" w:styleId="BodyText">
    <w:name w:val="Body Text"/>
    <w:basedOn w:val="Normal"/>
    <w:link w:val="BodyTextChar"/>
    <w:semiHidden/>
    <w:unhideWhenUsed/>
    <w:rsid w:val="00B203D0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B203D0"/>
  </w:style>
  <w:style w:type="paragraph" w:styleId="BodyText2">
    <w:name w:val="Body Text 2"/>
    <w:basedOn w:val="Normal"/>
    <w:link w:val="BodyText2Char"/>
    <w:semiHidden/>
    <w:unhideWhenUsed/>
    <w:rsid w:val="00B203D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B203D0"/>
  </w:style>
  <w:style w:type="paragraph" w:styleId="BodyText3">
    <w:name w:val="Body Text 3"/>
    <w:basedOn w:val="Normal"/>
    <w:link w:val="BodyText3Char"/>
    <w:semiHidden/>
    <w:unhideWhenUsed/>
    <w:rsid w:val="00B203D0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B203D0"/>
    <w:rPr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B203D0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B203D0"/>
  </w:style>
  <w:style w:type="paragraph" w:styleId="BodyTextIndent">
    <w:name w:val="Body Text Indent"/>
    <w:basedOn w:val="Normal"/>
    <w:link w:val="BodyTextIndentChar"/>
    <w:semiHidden/>
    <w:unhideWhenUsed/>
    <w:rsid w:val="00B203D0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semiHidden/>
    <w:rsid w:val="00B203D0"/>
  </w:style>
  <w:style w:type="paragraph" w:styleId="BodyTextFirstIndent2">
    <w:name w:val="Body Text First Indent 2"/>
    <w:basedOn w:val="BodyTextIndent"/>
    <w:link w:val="BodyTextFirstIndent2Char"/>
    <w:semiHidden/>
    <w:unhideWhenUsed/>
    <w:rsid w:val="00B203D0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B203D0"/>
  </w:style>
  <w:style w:type="paragraph" w:styleId="BodyTextIndent2">
    <w:name w:val="Body Text Indent 2"/>
    <w:basedOn w:val="Normal"/>
    <w:link w:val="BodyTextIndent2Char"/>
    <w:semiHidden/>
    <w:unhideWhenUsed/>
    <w:rsid w:val="00B203D0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B203D0"/>
  </w:style>
  <w:style w:type="paragraph" w:styleId="BodyTextIndent3">
    <w:name w:val="Body Text Indent 3"/>
    <w:basedOn w:val="Normal"/>
    <w:link w:val="BodyTextIndent3Char"/>
    <w:semiHidden/>
    <w:unhideWhenUsed/>
    <w:rsid w:val="00B203D0"/>
    <w:pPr>
      <w:spacing w:after="120"/>
      <w:ind w:left="283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B203D0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B203D0"/>
    <w:rPr>
      <w:b/>
      <w:bCs/>
      <w:i/>
      <w:iCs/>
      <w:spacing w:val="5"/>
    </w:rPr>
  </w:style>
  <w:style w:type="paragraph" w:styleId="Caption">
    <w:name w:val="caption"/>
    <w:basedOn w:val="Normal"/>
    <w:next w:val="Normal"/>
    <w:semiHidden/>
    <w:unhideWhenUsed/>
    <w:qFormat/>
    <w:rsid w:val="00B203D0"/>
    <w:pPr>
      <w:spacing w:after="200"/>
    </w:pPr>
    <w:rPr>
      <w:i/>
      <w:iCs/>
      <w:color w:val="1F497D" w:themeColor="text2"/>
      <w:szCs w:val="18"/>
    </w:rPr>
  </w:style>
  <w:style w:type="paragraph" w:styleId="Closing">
    <w:name w:val="Closing"/>
    <w:basedOn w:val="Normal"/>
    <w:link w:val="ClosingChar"/>
    <w:semiHidden/>
    <w:unhideWhenUsed/>
    <w:rsid w:val="00B203D0"/>
    <w:pPr>
      <w:ind w:left="4252"/>
    </w:pPr>
  </w:style>
  <w:style w:type="character" w:customStyle="1" w:styleId="ClosingChar">
    <w:name w:val="Closing Char"/>
    <w:basedOn w:val="DefaultParagraphFont"/>
    <w:link w:val="Closing"/>
    <w:semiHidden/>
    <w:rsid w:val="00B203D0"/>
  </w:style>
  <w:style w:type="table" w:styleId="ColorfulGrid">
    <w:name w:val="Colorful Grid"/>
    <w:basedOn w:val="TableNormal"/>
    <w:uiPriority w:val="73"/>
    <w:semiHidden/>
    <w:unhideWhenUsed/>
    <w:rsid w:val="00B203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B203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B203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B203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B203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B203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B203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B203D0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B203D0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B203D0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B203D0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B203D0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B203D0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B203D0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B203D0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B203D0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B203D0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B203D0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B203D0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B203D0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B203D0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semiHidden/>
    <w:unhideWhenUsed/>
    <w:rsid w:val="00B203D0"/>
    <w:rPr>
      <w:sz w:val="22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B203D0"/>
    <w:rPr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B203D0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B203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B203D0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B203D0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B203D0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B203D0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B203D0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B203D0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B203D0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B203D0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semiHidden/>
    <w:unhideWhenUsed/>
    <w:rsid w:val="00B203D0"/>
  </w:style>
  <w:style w:type="character" w:customStyle="1" w:styleId="DateChar">
    <w:name w:val="Date Char"/>
    <w:basedOn w:val="DefaultParagraphFont"/>
    <w:link w:val="Date"/>
    <w:semiHidden/>
    <w:rsid w:val="00B203D0"/>
  </w:style>
  <w:style w:type="paragraph" w:styleId="DocumentMap">
    <w:name w:val="Document Map"/>
    <w:basedOn w:val="Normal"/>
    <w:link w:val="DocumentMapChar"/>
    <w:semiHidden/>
    <w:unhideWhenUsed/>
    <w:rsid w:val="00B203D0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B203D0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B203D0"/>
  </w:style>
  <w:style w:type="character" w:customStyle="1" w:styleId="E-mailSignatureChar">
    <w:name w:val="E-mail Signature Char"/>
    <w:basedOn w:val="DefaultParagraphFont"/>
    <w:link w:val="E-mailSignature"/>
    <w:semiHidden/>
    <w:rsid w:val="00B203D0"/>
  </w:style>
  <w:style w:type="character" w:styleId="Emphasis">
    <w:name w:val="Emphasis"/>
    <w:basedOn w:val="DefaultParagraphFont"/>
    <w:semiHidden/>
    <w:unhideWhenUsed/>
    <w:qFormat/>
    <w:rsid w:val="00B203D0"/>
    <w:rPr>
      <w:i/>
      <w:iCs/>
    </w:rPr>
  </w:style>
  <w:style w:type="character" w:styleId="EndnoteReference">
    <w:name w:val="endnote reference"/>
    <w:basedOn w:val="DefaultParagraphFont"/>
    <w:semiHidden/>
    <w:unhideWhenUsed/>
    <w:rsid w:val="00B203D0"/>
    <w:rPr>
      <w:vertAlign w:val="superscript"/>
    </w:rPr>
  </w:style>
  <w:style w:type="paragraph" w:styleId="EndnoteText">
    <w:name w:val="endnote text"/>
    <w:basedOn w:val="Normal"/>
    <w:link w:val="EndnoteTextChar"/>
    <w:semiHidden/>
    <w:unhideWhenUsed/>
    <w:rsid w:val="00B203D0"/>
    <w:rPr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B203D0"/>
    <w:rPr>
      <w:szCs w:val="20"/>
    </w:rPr>
  </w:style>
  <w:style w:type="paragraph" w:styleId="EnvelopeAddress">
    <w:name w:val="envelope address"/>
    <w:basedOn w:val="Normal"/>
    <w:semiHidden/>
    <w:unhideWhenUsed/>
    <w:rsid w:val="00B203D0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sid w:val="00B203D0"/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semiHidden/>
    <w:unhideWhenUsed/>
    <w:rsid w:val="00B203D0"/>
    <w:rPr>
      <w:color w:val="800080" w:themeColor="followedHyperlink"/>
      <w:u w:val="single"/>
    </w:rPr>
  </w:style>
  <w:style w:type="character" w:styleId="FootnoteReference">
    <w:name w:val="footnote reference"/>
    <w:basedOn w:val="DefaultParagraphFont"/>
    <w:semiHidden/>
    <w:unhideWhenUsed/>
    <w:rsid w:val="00B203D0"/>
    <w:rPr>
      <w:vertAlign w:val="superscript"/>
    </w:rPr>
  </w:style>
  <w:style w:type="paragraph" w:styleId="FootnoteText">
    <w:name w:val="footnote text"/>
    <w:basedOn w:val="Normal"/>
    <w:link w:val="FootnoteTextChar"/>
    <w:semiHidden/>
    <w:unhideWhenUsed/>
    <w:rsid w:val="00B203D0"/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B203D0"/>
    <w:rPr>
      <w:szCs w:val="20"/>
    </w:rPr>
  </w:style>
  <w:style w:type="table" w:styleId="GridTable1Light">
    <w:name w:val="Grid Table 1 Light"/>
    <w:basedOn w:val="TableNormal"/>
    <w:uiPriority w:val="46"/>
    <w:rsid w:val="00B203D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B203D0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B203D0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B203D0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B203D0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B203D0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B203D0"/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B203D0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B203D0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B203D0"/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B203D0"/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B203D0"/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B203D0"/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B203D0"/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3">
    <w:name w:val="Grid Table 3"/>
    <w:basedOn w:val="TableNormal"/>
    <w:uiPriority w:val="48"/>
    <w:rsid w:val="00B203D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B203D0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B203D0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B203D0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B203D0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B203D0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B203D0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B203D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B203D0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B203D0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B203D0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B203D0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B203D0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B203D0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B203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B203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B203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B203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B203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B203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B203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B203D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B203D0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B203D0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B203D0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B203D0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B203D0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B203D0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B203D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B203D0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B203D0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B203D0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B203D0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B203D0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B203D0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Hashtag">
    <w:name w:val="Hashtag"/>
    <w:basedOn w:val="DefaultParagraphFont"/>
    <w:uiPriority w:val="99"/>
    <w:semiHidden/>
    <w:unhideWhenUsed/>
    <w:rsid w:val="00B203D0"/>
    <w:rPr>
      <w:color w:val="2B579A"/>
      <w:shd w:val="clear" w:color="auto" w:fill="E6E6E6"/>
    </w:rPr>
  </w:style>
  <w:style w:type="character" w:customStyle="1" w:styleId="Heading4Char">
    <w:name w:val="Heading 4 Char"/>
    <w:basedOn w:val="DefaultParagraphFont"/>
    <w:link w:val="Heading4"/>
    <w:semiHidden/>
    <w:rsid w:val="00B203D0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semiHidden/>
    <w:rsid w:val="00B203D0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semiHidden/>
    <w:rsid w:val="00B203D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semiHidden/>
    <w:rsid w:val="00B203D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semiHidden/>
    <w:rsid w:val="00B203D0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semiHidden/>
    <w:rsid w:val="00B203D0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semiHidden/>
    <w:unhideWhenUsed/>
    <w:rsid w:val="00B203D0"/>
  </w:style>
  <w:style w:type="paragraph" w:styleId="HTMLAddress">
    <w:name w:val="HTML Address"/>
    <w:basedOn w:val="Normal"/>
    <w:link w:val="HTMLAddressChar"/>
    <w:semiHidden/>
    <w:unhideWhenUsed/>
    <w:rsid w:val="00B203D0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B203D0"/>
    <w:rPr>
      <w:i/>
      <w:iCs/>
    </w:rPr>
  </w:style>
  <w:style w:type="character" w:styleId="HTMLCite">
    <w:name w:val="HTML Cite"/>
    <w:basedOn w:val="DefaultParagraphFont"/>
    <w:semiHidden/>
    <w:unhideWhenUsed/>
    <w:rsid w:val="00B203D0"/>
    <w:rPr>
      <w:i/>
      <w:iCs/>
    </w:rPr>
  </w:style>
  <w:style w:type="character" w:styleId="HTMLCode">
    <w:name w:val="HTML Code"/>
    <w:basedOn w:val="DefaultParagraphFont"/>
    <w:semiHidden/>
    <w:unhideWhenUsed/>
    <w:rsid w:val="00B203D0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semiHidden/>
    <w:unhideWhenUsed/>
    <w:rsid w:val="00B203D0"/>
    <w:rPr>
      <w:i/>
      <w:iCs/>
    </w:rPr>
  </w:style>
  <w:style w:type="character" w:styleId="HTMLKeyboard">
    <w:name w:val="HTML Keyboard"/>
    <w:basedOn w:val="DefaultParagraphFont"/>
    <w:semiHidden/>
    <w:unhideWhenUsed/>
    <w:rsid w:val="00B203D0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semiHidden/>
    <w:unhideWhenUsed/>
    <w:rsid w:val="00B203D0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B203D0"/>
    <w:rPr>
      <w:rFonts w:ascii="Consolas" w:hAnsi="Consolas"/>
      <w:szCs w:val="20"/>
    </w:rPr>
  </w:style>
  <w:style w:type="character" w:styleId="HTMLSample">
    <w:name w:val="HTML Sample"/>
    <w:basedOn w:val="DefaultParagraphFont"/>
    <w:semiHidden/>
    <w:unhideWhenUsed/>
    <w:rsid w:val="00B203D0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semiHidden/>
    <w:unhideWhenUsed/>
    <w:rsid w:val="00B203D0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semiHidden/>
    <w:unhideWhenUsed/>
    <w:rsid w:val="00B203D0"/>
    <w:rPr>
      <w:i/>
      <w:iCs/>
    </w:rPr>
  </w:style>
  <w:style w:type="character" w:styleId="Hyperlink">
    <w:name w:val="Hyperlink"/>
    <w:basedOn w:val="DefaultParagraphFont"/>
    <w:semiHidden/>
    <w:unhideWhenUsed/>
    <w:rsid w:val="00B203D0"/>
    <w:rPr>
      <w:color w:val="0000FF" w:themeColor="hyperlink"/>
      <w:u w:val="single"/>
    </w:rPr>
  </w:style>
  <w:style w:type="paragraph" w:styleId="Index1">
    <w:name w:val="index 1"/>
    <w:basedOn w:val="Normal"/>
    <w:next w:val="Normal"/>
    <w:autoRedefine/>
    <w:semiHidden/>
    <w:unhideWhenUsed/>
    <w:rsid w:val="00B203D0"/>
    <w:pPr>
      <w:ind w:left="220" w:hanging="220"/>
    </w:pPr>
  </w:style>
  <w:style w:type="paragraph" w:styleId="Index2">
    <w:name w:val="index 2"/>
    <w:basedOn w:val="Normal"/>
    <w:next w:val="Normal"/>
    <w:autoRedefine/>
    <w:semiHidden/>
    <w:unhideWhenUsed/>
    <w:rsid w:val="00B203D0"/>
    <w:pPr>
      <w:ind w:left="440" w:hanging="220"/>
    </w:pPr>
  </w:style>
  <w:style w:type="paragraph" w:styleId="Index3">
    <w:name w:val="index 3"/>
    <w:basedOn w:val="Normal"/>
    <w:next w:val="Normal"/>
    <w:autoRedefine/>
    <w:semiHidden/>
    <w:unhideWhenUsed/>
    <w:rsid w:val="00B203D0"/>
    <w:pPr>
      <w:ind w:left="660" w:hanging="220"/>
    </w:pPr>
  </w:style>
  <w:style w:type="paragraph" w:styleId="Index4">
    <w:name w:val="index 4"/>
    <w:basedOn w:val="Normal"/>
    <w:next w:val="Normal"/>
    <w:autoRedefine/>
    <w:semiHidden/>
    <w:unhideWhenUsed/>
    <w:rsid w:val="00B203D0"/>
    <w:pPr>
      <w:ind w:left="880" w:hanging="220"/>
    </w:pPr>
  </w:style>
  <w:style w:type="paragraph" w:styleId="Index5">
    <w:name w:val="index 5"/>
    <w:basedOn w:val="Normal"/>
    <w:next w:val="Normal"/>
    <w:autoRedefine/>
    <w:semiHidden/>
    <w:unhideWhenUsed/>
    <w:rsid w:val="00B203D0"/>
    <w:pPr>
      <w:ind w:left="1100" w:hanging="220"/>
    </w:pPr>
  </w:style>
  <w:style w:type="paragraph" w:styleId="Index6">
    <w:name w:val="index 6"/>
    <w:basedOn w:val="Normal"/>
    <w:next w:val="Normal"/>
    <w:autoRedefine/>
    <w:semiHidden/>
    <w:unhideWhenUsed/>
    <w:rsid w:val="00B203D0"/>
    <w:pPr>
      <w:ind w:left="1320" w:hanging="220"/>
    </w:pPr>
  </w:style>
  <w:style w:type="paragraph" w:styleId="Index7">
    <w:name w:val="index 7"/>
    <w:basedOn w:val="Normal"/>
    <w:next w:val="Normal"/>
    <w:autoRedefine/>
    <w:semiHidden/>
    <w:unhideWhenUsed/>
    <w:rsid w:val="00B203D0"/>
    <w:pPr>
      <w:ind w:left="1540" w:hanging="220"/>
    </w:pPr>
  </w:style>
  <w:style w:type="paragraph" w:styleId="Index8">
    <w:name w:val="index 8"/>
    <w:basedOn w:val="Normal"/>
    <w:next w:val="Normal"/>
    <w:autoRedefine/>
    <w:semiHidden/>
    <w:unhideWhenUsed/>
    <w:rsid w:val="00B203D0"/>
    <w:pPr>
      <w:ind w:left="1760" w:hanging="220"/>
    </w:pPr>
  </w:style>
  <w:style w:type="paragraph" w:styleId="Index9">
    <w:name w:val="index 9"/>
    <w:basedOn w:val="Normal"/>
    <w:next w:val="Normal"/>
    <w:autoRedefine/>
    <w:semiHidden/>
    <w:unhideWhenUsed/>
    <w:rsid w:val="00B203D0"/>
    <w:pPr>
      <w:ind w:left="1980" w:hanging="220"/>
    </w:pPr>
  </w:style>
  <w:style w:type="paragraph" w:styleId="IndexHeading">
    <w:name w:val="index heading"/>
    <w:basedOn w:val="Normal"/>
    <w:next w:val="Index1"/>
    <w:semiHidden/>
    <w:unhideWhenUsed/>
    <w:rsid w:val="00B203D0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FC11E7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1E0505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1E0505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1E0505"/>
    <w:rPr>
      <w:b/>
      <w:bCs/>
      <w:caps w:val="0"/>
      <w:smallCaps/>
      <w:color w:val="365F91" w:themeColor="accent1" w:themeShade="BF"/>
      <w:spacing w:val="5"/>
    </w:rPr>
  </w:style>
  <w:style w:type="table" w:styleId="LightGrid">
    <w:name w:val="Light Grid"/>
    <w:basedOn w:val="TableNormal"/>
    <w:uiPriority w:val="62"/>
    <w:semiHidden/>
    <w:unhideWhenUsed/>
    <w:rsid w:val="00B203D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B203D0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B203D0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B203D0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B203D0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B203D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B203D0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B203D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B203D0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B203D0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B203D0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B203D0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B203D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B203D0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rsid w:val="00B203D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B203D0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B203D0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B203D0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B203D0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B203D0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B203D0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semiHidden/>
    <w:unhideWhenUsed/>
    <w:rsid w:val="00B203D0"/>
  </w:style>
  <w:style w:type="paragraph" w:styleId="List">
    <w:name w:val="List"/>
    <w:basedOn w:val="Normal"/>
    <w:semiHidden/>
    <w:unhideWhenUsed/>
    <w:rsid w:val="00B203D0"/>
    <w:pPr>
      <w:ind w:left="283" w:hanging="283"/>
      <w:contextualSpacing/>
    </w:pPr>
  </w:style>
  <w:style w:type="paragraph" w:styleId="List2">
    <w:name w:val="List 2"/>
    <w:basedOn w:val="Normal"/>
    <w:semiHidden/>
    <w:unhideWhenUsed/>
    <w:rsid w:val="00B203D0"/>
    <w:pPr>
      <w:ind w:left="566" w:hanging="283"/>
      <w:contextualSpacing/>
    </w:pPr>
  </w:style>
  <w:style w:type="paragraph" w:styleId="List3">
    <w:name w:val="List 3"/>
    <w:basedOn w:val="Normal"/>
    <w:semiHidden/>
    <w:unhideWhenUsed/>
    <w:rsid w:val="00B203D0"/>
    <w:pPr>
      <w:ind w:left="849" w:hanging="283"/>
      <w:contextualSpacing/>
    </w:pPr>
  </w:style>
  <w:style w:type="paragraph" w:styleId="List4">
    <w:name w:val="List 4"/>
    <w:basedOn w:val="Normal"/>
    <w:semiHidden/>
    <w:unhideWhenUsed/>
    <w:rsid w:val="00B203D0"/>
    <w:pPr>
      <w:ind w:left="1132" w:hanging="283"/>
      <w:contextualSpacing/>
    </w:pPr>
  </w:style>
  <w:style w:type="paragraph" w:styleId="List5">
    <w:name w:val="List 5"/>
    <w:basedOn w:val="Normal"/>
    <w:semiHidden/>
    <w:unhideWhenUsed/>
    <w:rsid w:val="00B203D0"/>
    <w:pPr>
      <w:ind w:left="1415" w:hanging="283"/>
      <w:contextualSpacing/>
    </w:pPr>
  </w:style>
  <w:style w:type="paragraph" w:styleId="ListBullet">
    <w:name w:val="List Bullet"/>
    <w:basedOn w:val="Normal"/>
    <w:semiHidden/>
    <w:unhideWhenUsed/>
    <w:rsid w:val="00B203D0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unhideWhenUsed/>
    <w:rsid w:val="00B203D0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unhideWhenUsed/>
    <w:rsid w:val="00B203D0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unhideWhenUsed/>
    <w:rsid w:val="00B203D0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unhideWhenUsed/>
    <w:rsid w:val="00B203D0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unhideWhenUsed/>
    <w:rsid w:val="00B203D0"/>
    <w:pPr>
      <w:spacing w:after="120"/>
      <w:ind w:left="283"/>
      <w:contextualSpacing/>
    </w:pPr>
  </w:style>
  <w:style w:type="paragraph" w:styleId="ListContinue2">
    <w:name w:val="List Continue 2"/>
    <w:basedOn w:val="Normal"/>
    <w:semiHidden/>
    <w:unhideWhenUsed/>
    <w:rsid w:val="00B203D0"/>
    <w:pPr>
      <w:spacing w:after="120"/>
      <w:ind w:left="566"/>
      <w:contextualSpacing/>
    </w:pPr>
  </w:style>
  <w:style w:type="paragraph" w:styleId="ListContinue3">
    <w:name w:val="List Continue 3"/>
    <w:basedOn w:val="Normal"/>
    <w:semiHidden/>
    <w:unhideWhenUsed/>
    <w:rsid w:val="00B203D0"/>
    <w:pPr>
      <w:spacing w:after="120"/>
      <w:ind w:left="849"/>
      <w:contextualSpacing/>
    </w:pPr>
  </w:style>
  <w:style w:type="paragraph" w:styleId="ListContinue4">
    <w:name w:val="List Continue 4"/>
    <w:basedOn w:val="Normal"/>
    <w:semiHidden/>
    <w:unhideWhenUsed/>
    <w:rsid w:val="00B203D0"/>
    <w:pPr>
      <w:spacing w:after="120"/>
      <w:ind w:left="1132"/>
      <w:contextualSpacing/>
    </w:pPr>
  </w:style>
  <w:style w:type="paragraph" w:styleId="ListContinue5">
    <w:name w:val="List Continue 5"/>
    <w:basedOn w:val="Normal"/>
    <w:semiHidden/>
    <w:unhideWhenUsed/>
    <w:rsid w:val="00B203D0"/>
    <w:pPr>
      <w:spacing w:after="120"/>
      <w:ind w:left="1415"/>
      <w:contextualSpacing/>
    </w:pPr>
  </w:style>
  <w:style w:type="paragraph" w:styleId="ListNumber">
    <w:name w:val="List Number"/>
    <w:basedOn w:val="Normal"/>
    <w:semiHidden/>
    <w:unhideWhenUsed/>
    <w:rsid w:val="00B203D0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unhideWhenUsed/>
    <w:rsid w:val="00B203D0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unhideWhenUsed/>
    <w:rsid w:val="00B203D0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unhideWhenUsed/>
    <w:rsid w:val="00B203D0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unhideWhenUsed/>
    <w:rsid w:val="00B203D0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B203D0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B203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B203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B203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B203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B203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B203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B203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2">
    <w:name w:val="List Table 2"/>
    <w:basedOn w:val="TableNormal"/>
    <w:uiPriority w:val="47"/>
    <w:rsid w:val="00B203D0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B203D0"/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B203D0"/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B203D0"/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B203D0"/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B203D0"/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B203D0"/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3">
    <w:name w:val="List Table 3"/>
    <w:basedOn w:val="TableNormal"/>
    <w:uiPriority w:val="48"/>
    <w:rsid w:val="00B203D0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B203D0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B203D0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B203D0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B203D0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B203D0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B203D0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B203D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B203D0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B203D0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B203D0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B203D0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B203D0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B203D0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B203D0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B203D0"/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B203D0"/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B203D0"/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B203D0"/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B203D0"/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B203D0"/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B203D0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B203D0"/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B203D0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B203D0"/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B203D0"/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B203D0"/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B203D0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B203D0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B203D0"/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B203D0"/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B203D0"/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B203D0"/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B203D0"/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B203D0"/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semiHidden/>
    <w:unhideWhenUsed/>
    <w:rsid w:val="00B203D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semiHidden/>
    <w:rsid w:val="00B203D0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B203D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B203D0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B203D0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B203D0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B203D0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B203D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B203D0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B203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B203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B203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B203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B203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B203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B203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B203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B203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B203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B203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B203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B203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B203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B203D0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B203D0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B203D0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B203D0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B203D0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B203D0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B203D0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B203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B203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B203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B203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B203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B203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B203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B203D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B203D0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B203D0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B203D0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B203D0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B203D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B203D0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B203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B203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B203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B203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B203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B203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B203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">
    <w:name w:val="Mention"/>
    <w:basedOn w:val="DefaultParagraphFont"/>
    <w:uiPriority w:val="99"/>
    <w:semiHidden/>
    <w:unhideWhenUsed/>
    <w:rsid w:val="00B203D0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semiHidden/>
    <w:unhideWhenUsed/>
    <w:rsid w:val="00B203D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B203D0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B203D0"/>
  </w:style>
  <w:style w:type="paragraph" w:styleId="NormalWeb">
    <w:name w:val="Normal (Web)"/>
    <w:basedOn w:val="Normal"/>
    <w:semiHidden/>
    <w:unhideWhenUsed/>
    <w:rsid w:val="00B203D0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semiHidden/>
    <w:unhideWhenUsed/>
    <w:rsid w:val="00B203D0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B203D0"/>
  </w:style>
  <w:style w:type="character" w:customStyle="1" w:styleId="NoteHeadingChar">
    <w:name w:val="Note Heading Char"/>
    <w:basedOn w:val="DefaultParagraphFont"/>
    <w:link w:val="NoteHeading"/>
    <w:semiHidden/>
    <w:rsid w:val="00B203D0"/>
  </w:style>
  <w:style w:type="character" w:styleId="PageNumber">
    <w:name w:val="page number"/>
    <w:basedOn w:val="DefaultParagraphFont"/>
    <w:semiHidden/>
    <w:unhideWhenUsed/>
    <w:rsid w:val="00B203D0"/>
  </w:style>
  <w:style w:type="table" w:styleId="PlainTable1">
    <w:name w:val="Plain Table 1"/>
    <w:basedOn w:val="TableNormal"/>
    <w:uiPriority w:val="41"/>
    <w:rsid w:val="00B203D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B203D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B203D0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B203D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B203D0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semiHidden/>
    <w:unhideWhenUsed/>
    <w:rsid w:val="00B203D0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B203D0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B203D0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B203D0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B203D0"/>
  </w:style>
  <w:style w:type="character" w:customStyle="1" w:styleId="SalutationChar">
    <w:name w:val="Salutation Char"/>
    <w:basedOn w:val="DefaultParagraphFont"/>
    <w:link w:val="Salutation"/>
    <w:semiHidden/>
    <w:rsid w:val="00B203D0"/>
  </w:style>
  <w:style w:type="paragraph" w:styleId="Signature">
    <w:name w:val="Signature"/>
    <w:basedOn w:val="Normal"/>
    <w:link w:val="SignatureChar"/>
    <w:semiHidden/>
    <w:unhideWhenUsed/>
    <w:rsid w:val="00B203D0"/>
    <w:pPr>
      <w:ind w:left="4252"/>
    </w:pPr>
  </w:style>
  <w:style w:type="character" w:customStyle="1" w:styleId="SignatureChar">
    <w:name w:val="Signature Char"/>
    <w:basedOn w:val="DefaultParagraphFont"/>
    <w:link w:val="Signature"/>
    <w:semiHidden/>
    <w:rsid w:val="00B203D0"/>
  </w:style>
  <w:style w:type="character" w:customStyle="1" w:styleId="SmartHyperlink">
    <w:name w:val="Smart Hyperlink"/>
    <w:basedOn w:val="DefaultParagraphFont"/>
    <w:uiPriority w:val="99"/>
    <w:semiHidden/>
    <w:unhideWhenUsed/>
    <w:rsid w:val="00B203D0"/>
    <w:rPr>
      <w:u w:val="dotted"/>
    </w:rPr>
  </w:style>
  <w:style w:type="character" w:styleId="Strong">
    <w:name w:val="Strong"/>
    <w:basedOn w:val="DefaultParagraphFont"/>
    <w:semiHidden/>
    <w:unhideWhenUsed/>
    <w:qFormat/>
    <w:rsid w:val="00B203D0"/>
    <w:rPr>
      <w:b/>
      <w:bCs/>
    </w:rPr>
  </w:style>
  <w:style w:type="paragraph" w:styleId="Subtitle">
    <w:name w:val="Subtitle"/>
    <w:basedOn w:val="Normal"/>
    <w:next w:val="Normal"/>
    <w:link w:val="SubtitleChar"/>
    <w:semiHidden/>
    <w:unhideWhenUsed/>
    <w:qFormat/>
    <w:rsid w:val="00B203D0"/>
    <w:pPr>
      <w:numPr>
        <w:ilvl w:val="1"/>
      </w:numPr>
      <w:spacing w:after="160"/>
    </w:pPr>
    <w:rPr>
      <w:rFonts w:eastAsiaTheme="minorEastAsia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semiHidden/>
    <w:rsid w:val="00B203D0"/>
    <w:rPr>
      <w:rFonts w:eastAsiaTheme="minorEastAsia" w:cstheme="minorBidi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B203D0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B203D0"/>
    <w:rPr>
      <w:smallCaps/>
      <w:color w:val="5A5A5A" w:themeColor="text1" w:themeTint="A5"/>
    </w:rPr>
  </w:style>
  <w:style w:type="table" w:styleId="Table3Deffects1">
    <w:name w:val="Table 3D effects 1"/>
    <w:basedOn w:val="TableNormal"/>
    <w:semiHidden/>
    <w:unhideWhenUsed/>
    <w:rsid w:val="00B203D0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unhideWhenUsed/>
    <w:rsid w:val="00B203D0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unhideWhenUsed/>
    <w:rsid w:val="00B203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unhideWhenUsed/>
    <w:rsid w:val="00B203D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unhideWhenUsed/>
    <w:rsid w:val="00B203D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unhideWhenUsed/>
    <w:rsid w:val="00B203D0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unhideWhenUsed/>
    <w:rsid w:val="00B203D0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unhideWhenUsed/>
    <w:rsid w:val="00B203D0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unhideWhenUsed/>
    <w:rsid w:val="00B203D0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unhideWhenUsed/>
    <w:rsid w:val="00B203D0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unhideWhenUsed/>
    <w:rsid w:val="00B203D0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unhideWhenUsed/>
    <w:rsid w:val="00B203D0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unhideWhenUsed/>
    <w:rsid w:val="00B203D0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unhideWhenUsed/>
    <w:rsid w:val="00B203D0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unhideWhenUsed/>
    <w:rsid w:val="00B203D0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unhideWhenUsed/>
    <w:rsid w:val="00B203D0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unhideWhenUsed/>
    <w:rsid w:val="00B203D0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semiHidden/>
    <w:unhideWhenUsed/>
    <w:rsid w:val="00B203D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unhideWhenUsed/>
    <w:rsid w:val="00B203D0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unhideWhenUsed/>
    <w:rsid w:val="00B203D0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unhideWhenUsed/>
    <w:rsid w:val="00B203D0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unhideWhenUsed/>
    <w:rsid w:val="00B203D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unhideWhenUsed/>
    <w:rsid w:val="00B203D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unhideWhenUsed/>
    <w:rsid w:val="00B203D0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unhideWhenUsed/>
    <w:rsid w:val="00B203D0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B203D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semiHidden/>
    <w:unhideWhenUsed/>
    <w:rsid w:val="00B203D0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unhideWhenUsed/>
    <w:rsid w:val="00B203D0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unhideWhenUsed/>
    <w:rsid w:val="00B203D0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unhideWhenUsed/>
    <w:rsid w:val="00B203D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unhideWhenUsed/>
    <w:rsid w:val="00B203D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unhideWhenUsed/>
    <w:rsid w:val="00B203D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unhideWhenUsed/>
    <w:rsid w:val="00B203D0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unhideWhenUsed/>
    <w:rsid w:val="00B203D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semiHidden/>
    <w:unhideWhenUsed/>
    <w:rsid w:val="00B203D0"/>
    <w:pPr>
      <w:ind w:left="220" w:hanging="220"/>
    </w:pPr>
  </w:style>
  <w:style w:type="paragraph" w:styleId="TableofFigures">
    <w:name w:val="table of figures"/>
    <w:basedOn w:val="Normal"/>
    <w:next w:val="Normal"/>
    <w:semiHidden/>
    <w:unhideWhenUsed/>
    <w:rsid w:val="00B203D0"/>
  </w:style>
  <w:style w:type="table" w:styleId="TableProfessional">
    <w:name w:val="Table Professional"/>
    <w:basedOn w:val="TableNormal"/>
    <w:semiHidden/>
    <w:unhideWhenUsed/>
    <w:rsid w:val="00B203D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unhideWhenUsed/>
    <w:rsid w:val="00B203D0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unhideWhenUsed/>
    <w:rsid w:val="00B203D0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unhideWhenUsed/>
    <w:rsid w:val="00B203D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unhideWhenUsed/>
    <w:rsid w:val="00B203D0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unhideWhenUsed/>
    <w:rsid w:val="00B203D0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rsid w:val="00B203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unhideWhenUsed/>
    <w:rsid w:val="00B203D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unhideWhenUsed/>
    <w:rsid w:val="00B203D0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rsid w:val="00B203D0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semiHidden/>
    <w:unhideWhenUsed/>
    <w:qFormat/>
    <w:rsid w:val="00B203D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semiHidden/>
    <w:rsid w:val="00B203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semiHidden/>
    <w:unhideWhenUsed/>
    <w:rsid w:val="00B203D0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rsid w:val="00B203D0"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rsid w:val="00B203D0"/>
    <w:pPr>
      <w:spacing w:after="100"/>
      <w:ind w:left="220"/>
    </w:pPr>
  </w:style>
  <w:style w:type="paragraph" w:styleId="TOC3">
    <w:name w:val="toc 3"/>
    <w:basedOn w:val="Normal"/>
    <w:next w:val="Normal"/>
    <w:autoRedefine/>
    <w:semiHidden/>
    <w:unhideWhenUsed/>
    <w:rsid w:val="00B203D0"/>
    <w:pPr>
      <w:spacing w:after="100"/>
      <w:ind w:left="440"/>
    </w:pPr>
  </w:style>
  <w:style w:type="paragraph" w:styleId="TOC4">
    <w:name w:val="toc 4"/>
    <w:basedOn w:val="Normal"/>
    <w:next w:val="Normal"/>
    <w:autoRedefine/>
    <w:semiHidden/>
    <w:unhideWhenUsed/>
    <w:rsid w:val="00B203D0"/>
    <w:pPr>
      <w:spacing w:after="100"/>
      <w:ind w:left="660"/>
    </w:pPr>
  </w:style>
  <w:style w:type="paragraph" w:styleId="TOC5">
    <w:name w:val="toc 5"/>
    <w:basedOn w:val="Normal"/>
    <w:next w:val="Normal"/>
    <w:autoRedefine/>
    <w:semiHidden/>
    <w:unhideWhenUsed/>
    <w:rsid w:val="00B203D0"/>
    <w:pPr>
      <w:spacing w:after="100"/>
      <w:ind w:left="880"/>
    </w:pPr>
  </w:style>
  <w:style w:type="paragraph" w:styleId="TOC6">
    <w:name w:val="toc 6"/>
    <w:basedOn w:val="Normal"/>
    <w:next w:val="Normal"/>
    <w:autoRedefine/>
    <w:semiHidden/>
    <w:unhideWhenUsed/>
    <w:rsid w:val="00B203D0"/>
    <w:pPr>
      <w:spacing w:after="100"/>
      <w:ind w:left="1100"/>
    </w:pPr>
  </w:style>
  <w:style w:type="paragraph" w:styleId="TOC7">
    <w:name w:val="toc 7"/>
    <w:basedOn w:val="Normal"/>
    <w:next w:val="Normal"/>
    <w:autoRedefine/>
    <w:semiHidden/>
    <w:unhideWhenUsed/>
    <w:rsid w:val="00B203D0"/>
    <w:pPr>
      <w:spacing w:after="100"/>
      <w:ind w:left="1320"/>
    </w:pPr>
  </w:style>
  <w:style w:type="paragraph" w:styleId="TOC8">
    <w:name w:val="toc 8"/>
    <w:basedOn w:val="Normal"/>
    <w:next w:val="Normal"/>
    <w:autoRedefine/>
    <w:semiHidden/>
    <w:unhideWhenUsed/>
    <w:rsid w:val="00B203D0"/>
    <w:pPr>
      <w:spacing w:after="100"/>
      <w:ind w:left="1540"/>
    </w:pPr>
  </w:style>
  <w:style w:type="paragraph" w:styleId="TOC9">
    <w:name w:val="toc 9"/>
    <w:basedOn w:val="Normal"/>
    <w:next w:val="Normal"/>
    <w:autoRedefine/>
    <w:semiHidden/>
    <w:unhideWhenUsed/>
    <w:rsid w:val="00B203D0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203D0"/>
    <w:pPr>
      <w:keepNext/>
      <w:keepLines/>
      <w:spacing w:before="240"/>
      <w:outlineLvl w:val="9"/>
    </w:pPr>
    <w:rPr>
      <w:rFonts w:eastAsiaTheme="majorEastAsia" w:cstheme="majorBidi"/>
      <w:b w:val="0"/>
      <w:color w:val="365F91" w:themeColor="accent1" w:themeShade="BF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E0505"/>
    <w:rPr>
      <w:color w:val="595959" w:themeColor="text1" w:themeTint="A6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106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A\AppData\Roaming\Microsoft\Templates\Weekly%20homework%20schedul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BDBF166154C4F1BAC0EC20E8FE585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7D6D27-1CDF-49E3-9810-AA2D736C3AD6}"/>
      </w:docPartPr>
      <w:docPartBody>
        <w:p w:rsidR="00000000" w:rsidRDefault="005947C5" w:rsidP="005947C5">
          <w:pPr>
            <w:pStyle w:val="9BDBF166154C4F1BAC0EC20E8FE58500"/>
          </w:pPr>
          <w:r w:rsidRPr="000A2B55">
            <w:t>Saturday</w:t>
          </w:r>
        </w:p>
      </w:docPartBody>
    </w:docPart>
    <w:docPart>
      <w:docPartPr>
        <w:name w:val="5DED8A1A0820441BA84A557BA0F0AC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4EBF62-FF51-4E50-877A-EC8678D2D4C2}"/>
      </w:docPartPr>
      <w:docPartBody>
        <w:p w:rsidR="00000000" w:rsidRDefault="005947C5" w:rsidP="005947C5">
          <w:pPr>
            <w:pStyle w:val="5DED8A1A0820441BA84A557BA0F0AC4A"/>
          </w:pPr>
          <w:r w:rsidRPr="000A2B55">
            <w:t>Sunday</w:t>
          </w:r>
        </w:p>
      </w:docPartBody>
    </w:docPart>
    <w:docPart>
      <w:docPartPr>
        <w:name w:val="814670AD50164DE5BDDB05F087AD53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C42D1C-DCA2-452A-94C1-D6AF15F5B190}"/>
      </w:docPartPr>
      <w:docPartBody>
        <w:p w:rsidR="00000000" w:rsidRDefault="005947C5" w:rsidP="005947C5">
          <w:pPr>
            <w:pStyle w:val="814670AD50164DE5BDDB05F087AD5338"/>
          </w:pPr>
          <w:r w:rsidRPr="000A2B55">
            <w:t>Monday</w:t>
          </w:r>
        </w:p>
      </w:docPartBody>
    </w:docPart>
    <w:docPart>
      <w:docPartPr>
        <w:name w:val="1D66076542B34F4D922B0B25E51A99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1E4823-9A35-40E8-BC78-CBEAE07598FA}"/>
      </w:docPartPr>
      <w:docPartBody>
        <w:p w:rsidR="00000000" w:rsidRDefault="005947C5" w:rsidP="005947C5">
          <w:pPr>
            <w:pStyle w:val="1D66076542B34F4D922B0B25E51A99DD"/>
          </w:pPr>
          <w:r w:rsidRPr="000A2B55">
            <w:t>Tuesday</w:t>
          </w:r>
        </w:p>
      </w:docPartBody>
    </w:docPart>
    <w:docPart>
      <w:docPartPr>
        <w:name w:val="162155261E6A44BB9F25AA872B6FDE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71DBE6-81A7-43C5-9E28-7EA4E916CD89}"/>
      </w:docPartPr>
      <w:docPartBody>
        <w:p w:rsidR="00000000" w:rsidRDefault="005947C5" w:rsidP="005947C5">
          <w:pPr>
            <w:pStyle w:val="162155261E6A44BB9F25AA872B6FDE5F"/>
          </w:pPr>
          <w:r w:rsidRPr="000A2B55">
            <w:t>Wednesday</w:t>
          </w:r>
        </w:p>
      </w:docPartBody>
    </w:docPart>
    <w:docPart>
      <w:docPartPr>
        <w:name w:val="ADA103F8B58546018BE777C78F5F80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1E2056-2802-4FDE-9DD5-CF64F23255B1}"/>
      </w:docPartPr>
      <w:docPartBody>
        <w:p w:rsidR="00000000" w:rsidRDefault="005947C5" w:rsidP="005947C5">
          <w:pPr>
            <w:pStyle w:val="ADA103F8B58546018BE777C78F5F8049"/>
          </w:pPr>
          <w:r w:rsidRPr="000A2B55">
            <w:t>Thursday</w:t>
          </w:r>
        </w:p>
      </w:docPartBody>
    </w:docPart>
    <w:docPart>
      <w:docPartPr>
        <w:name w:val="8E140F7ACBCC4D3382F61D6A2F9386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5AF81D-6290-4CAD-ABFD-1399B8EA1E82}"/>
      </w:docPartPr>
      <w:docPartBody>
        <w:p w:rsidR="00000000" w:rsidRDefault="005947C5" w:rsidP="005947C5">
          <w:pPr>
            <w:pStyle w:val="8E140F7ACBCC4D3382F61D6A2F93869E"/>
          </w:pPr>
          <w:r w:rsidRPr="000A2B55">
            <w:t>Friday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7C5"/>
    <w:rsid w:val="001C6BC2"/>
    <w:rsid w:val="00594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ECFC5A584FC4078A140275C1725E955">
    <w:name w:val="AECFC5A584FC4078A140275C1725E955"/>
  </w:style>
  <w:style w:type="paragraph" w:customStyle="1" w:styleId="39776DEB512A43E3A80A395675553F92">
    <w:name w:val="39776DEB512A43E3A80A395675553F92"/>
  </w:style>
  <w:style w:type="paragraph" w:customStyle="1" w:styleId="7E84043D1D3D4B9CB27FCBFEAB055282">
    <w:name w:val="7E84043D1D3D4B9CB27FCBFEAB055282"/>
  </w:style>
  <w:style w:type="paragraph" w:customStyle="1" w:styleId="DB34979F77D943DEAF76CE9C97C9A5F4">
    <w:name w:val="DB34979F77D943DEAF76CE9C97C9A5F4"/>
  </w:style>
  <w:style w:type="paragraph" w:customStyle="1" w:styleId="AA752F614E30414596CB0C19D6CFC7AC">
    <w:name w:val="AA752F614E30414596CB0C19D6CFC7AC"/>
  </w:style>
  <w:style w:type="paragraph" w:customStyle="1" w:styleId="A1D1C10EF313471B9C1E3545549FF15B">
    <w:name w:val="A1D1C10EF313471B9C1E3545549FF15B"/>
  </w:style>
  <w:style w:type="paragraph" w:customStyle="1" w:styleId="29A24A11DC4F4198BF46758EC029508E">
    <w:name w:val="29A24A11DC4F4198BF46758EC029508E"/>
  </w:style>
  <w:style w:type="paragraph" w:customStyle="1" w:styleId="3EB19849B35D493EBF78C1BCA7A5026A">
    <w:name w:val="3EB19849B35D493EBF78C1BCA7A5026A"/>
  </w:style>
  <w:style w:type="paragraph" w:customStyle="1" w:styleId="60F0B975997F40068067CC804E185365">
    <w:name w:val="60F0B975997F40068067CC804E185365"/>
  </w:style>
  <w:style w:type="paragraph" w:customStyle="1" w:styleId="E0A282B0935C48D2A205D7D7D31472BF">
    <w:name w:val="E0A282B0935C48D2A205D7D7D31472BF"/>
  </w:style>
  <w:style w:type="paragraph" w:customStyle="1" w:styleId="26CF01B225474125A6E47DAFEA57D4D7">
    <w:name w:val="26CF01B225474125A6E47DAFEA57D4D7"/>
  </w:style>
  <w:style w:type="paragraph" w:customStyle="1" w:styleId="B1BA981D7A194B27A55F19900D352DC5">
    <w:name w:val="B1BA981D7A194B27A55F19900D352DC5"/>
  </w:style>
  <w:style w:type="paragraph" w:customStyle="1" w:styleId="9A7EC67A9C6D44C6B1F9B3B8F2A7F3B7">
    <w:name w:val="9A7EC67A9C6D44C6B1F9B3B8F2A7F3B7"/>
  </w:style>
  <w:style w:type="paragraph" w:customStyle="1" w:styleId="E578CAE7FD194EF59CBC1ACFB64F840F">
    <w:name w:val="E578CAE7FD194EF59CBC1ACFB64F840F"/>
  </w:style>
  <w:style w:type="paragraph" w:customStyle="1" w:styleId="48BECE00ABA9492696C523EACFEE9176">
    <w:name w:val="48BECE00ABA9492696C523EACFEE9176"/>
  </w:style>
  <w:style w:type="paragraph" w:customStyle="1" w:styleId="69625D246B96429884499095C0412696">
    <w:name w:val="69625D246B96429884499095C0412696"/>
  </w:style>
  <w:style w:type="paragraph" w:customStyle="1" w:styleId="CC6FF53A4E3A437695BBAA1D651B878F">
    <w:name w:val="CC6FF53A4E3A437695BBAA1D651B878F"/>
  </w:style>
  <w:style w:type="paragraph" w:customStyle="1" w:styleId="FBB8091164B5464B9785C4548A6DA52C">
    <w:name w:val="FBB8091164B5464B9785C4548A6DA52C"/>
  </w:style>
  <w:style w:type="paragraph" w:customStyle="1" w:styleId="651C0881415C42419EA342690A4AC507">
    <w:name w:val="651C0881415C42419EA342690A4AC507"/>
  </w:style>
  <w:style w:type="paragraph" w:customStyle="1" w:styleId="7A429723C073414BA825D8DF32DF68F9">
    <w:name w:val="7A429723C073414BA825D8DF32DF68F9"/>
  </w:style>
  <w:style w:type="paragraph" w:customStyle="1" w:styleId="B2944D08960A459AA516332D8E3A30BA">
    <w:name w:val="B2944D08960A459AA516332D8E3A30BA"/>
  </w:style>
  <w:style w:type="paragraph" w:customStyle="1" w:styleId="B8CDADCD79FA4897A4812D30B2051A18">
    <w:name w:val="B8CDADCD79FA4897A4812D30B2051A18"/>
  </w:style>
  <w:style w:type="paragraph" w:customStyle="1" w:styleId="1BEDD95670054FB08B0C0D286DB9A5F7">
    <w:name w:val="1BEDD95670054FB08B0C0D286DB9A5F7"/>
  </w:style>
  <w:style w:type="paragraph" w:customStyle="1" w:styleId="DCC022FF5D9F46C6968DBB88BAE3EEE1">
    <w:name w:val="DCC022FF5D9F46C6968DBB88BAE3EEE1"/>
  </w:style>
  <w:style w:type="paragraph" w:customStyle="1" w:styleId="D3F0BCDB2C5A404DA2C826548D9D3A6E">
    <w:name w:val="D3F0BCDB2C5A404DA2C826548D9D3A6E"/>
  </w:style>
  <w:style w:type="paragraph" w:customStyle="1" w:styleId="68658DC3CDB04162A4146D9064065896">
    <w:name w:val="68658DC3CDB04162A4146D9064065896"/>
  </w:style>
  <w:style w:type="paragraph" w:customStyle="1" w:styleId="ED95643F56154C349BDA89C057B2E318">
    <w:name w:val="ED95643F56154C349BDA89C057B2E318"/>
  </w:style>
  <w:style w:type="paragraph" w:customStyle="1" w:styleId="0B80FBF04E064B58862B2F98278B5339">
    <w:name w:val="0B80FBF04E064B58862B2F98278B5339"/>
  </w:style>
  <w:style w:type="paragraph" w:customStyle="1" w:styleId="C5A29D0B505A4F04BDB867C8D2D60B38">
    <w:name w:val="C5A29D0B505A4F04BDB867C8D2D60B38"/>
  </w:style>
  <w:style w:type="paragraph" w:customStyle="1" w:styleId="1CF7EDA0F5E14D7FA745F97FF808E0FC">
    <w:name w:val="1CF7EDA0F5E14D7FA745F97FF808E0FC"/>
  </w:style>
  <w:style w:type="paragraph" w:customStyle="1" w:styleId="71BDC45A8E144A1EA0193A672A151217">
    <w:name w:val="71BDC45A8E144A1EA0193A672A151217"/>
  </w:style>
  <w:style w:type="paragraph" w:customStyle="1" w:styleId="7CC2E5DF6A7B41E0A298915833D00220">
    <w:name w:val="7CC2E5DF6A7B41E0A298915833D00220"/>
  </w:style>
  <w:style w:type="paragraph" w:customStyle="1" w:styleId="524FEF035B08405E8B70976942772608">
    <w:name w:val="524FEF035B08405E8B70976942772608"/>
  </w:style>
  <w:style w:type="paragraph" w:customStyle="1" w:styleId="D3C37678B2834A37A7C6E079799EAD87">
    <w:name w:val="D3C37678B2834A37A7C6E079799EAD87"/>
  </w:style>
  <w:style w:type="paragraph" w:customStyle="1" w:styleId="E7E15B1C1B3145D695374C94AEF761B4">
    <w:name w:val="E7E15B1C1B3145D695374C94AEF761B4"/>
  </w:style>
  <w:style w:type="paragraph" w:customStyle="1" w:styleId="70005169C1BC458BA0F6B392469D79A0">
    <w:name w:val="70005169C1BC458BA0F6B392469D79A0"/>
  </w:style>
  <w:style w:type="paragraph" w:customStyle="1" w:styleId="5D97EDB016C745B19650F1E8A51E7E2B">
    <w:name w:val="5D97EDB016C745B19650F1E8A51E7E2B"/>
  </w:style>
  <w:style w:type="paragraph" w:customStyle="1" w:styleId="CDD5439ED8C1476CA9D7F1F9932299AC">
    <w:name w:val="CDD5439ED8C1476CA9D7F1F9932299AC"/>
  </w:style>
  <w:style w:type="paragraph" w:customStyle="1" w:styleId="FC739C5ACDBA49B8832481C6CF7631F5">
    <w:name w:val="FC739C5ACDBA49B8832481C6CF7631F5"/>
  </w:style>
  <w:style w:type="paragraph" w:customStyle="1" w:styleId="65DD694F9769493683A46E37DB0453C3">
    <w:name w:val="65DD694F9769493683A46E37DB0453C3"/>
  </w:style>
  <w:style w:type="paragraph" w:customStyle="1" w:styleId="2F03E91D74424DF780741CAED95D33F8">
    <w:name w:val="2F03E91D74424DF780741CAED95D33F8"/>
  </w:style>
  <w:style w:type="paragraph" w:customStyle="1" w:styleId="1111768A19334BB38C496C490199A9C1">
    <w:name w:val="1111768A19334BB38C496C490199A9C1"/>
  </w:style>
  <w:style w:type="paragraph" w:customStyle="1" w:styleId="11A142DCCEA54E5CA51DF66EC0F4CCC3">
    <w:name w:val="11A142DCCEA54E5CA51DF66EC0F4CCC3"/>
  </w:style>
  <w:style w:type="paragraph" w:customStyle="1" w:styleId="2BB658AB1705473FAB0A865870BE3BD6">
    <w:name w:val="2BB658AB1705473FAB0A865870BE3BD6"/>
  </w:style>
  <w:style w:type="paragraph" w:customStyle="1" w:styleId="495F02084088442B88A86DE777D24FAC">
    <w:name w:val="495F02084088442B88A86DE777D24FAC"/>
  </w:style>
  <w:style w:type="paragraph" w:customStyle="1" w:styleId="F6B153C80CA34697843B8DCDB4E5855F">
    <w:name w:val="F6B153C80CA34697843B8DCDB4E5855F"/>
  </w:style>
  <w:style w:type="paragraph" w:customStyle="1" w:styleId="85208F3684354507BB1C3B0823A0CBD6">
    <w:name w:val="85208F3684354507BB1C3B0823A0CBD6"/>
  </w:style>
  <w:style w:type="paragraph" w:customStyle="1" w:styleId="1F6072DAD6F7415EBC2E5B0058800279">
    <w:name w:val="1F6072DAD6F7415EBC2E5B0058800279"/>
  </w:style>
  <w:style w:type="paragraph" w:customStyle="1" w:styleId="20A3CE8061B24C5E9A1053DD50EA40C5">
    <w:name w:val="20A3CE8061B24C5E9A1053DD50EA40C5"/>
  </w:style>
  <w:style w:type="paragraph" w:customStyle="1" w:styleId="E4D7D9FE162A42F196E2170C02F4CB1B">
    <w:name w:val="E4D7D9FE162A42F196E2170C02F4CB1B"/>
  </w:style>
  <w:style w:type="paragraph" w:customStyle="1" w:styleId="8460C12E93204ADD8FEE72FCD055CCA0">
    <w:name w:val="8460C12E93204ADD8FEE72FCD055CCA0"/>
  </w:style>
  <w:style w:type="paragraph" w:customStyle="1" w:styleId="3283AB94542A43DCBD4047AFB8EC2CDC">
    <w:name w:val="3283AB94542A43DCBD4047AFB8EC2CDC"/>
  </w:style>
  <w:style w:type="paragraph" w:customStyle="1" w:styleId="D10D6574ACC740A0A8BD7AF5379E53E6">
    <w:name w:val="D10D6574ACC740A0A8BD7AF5379E53E6"/>
  </w:style>
  <w:style w:type="paragraph" w:customStyle="1" w:styleId="EF1133096B5B4DE6BF903CB827F392B9">
    <w:name w:val="EF1133096B5B4DE6BF903CB827F392B9"/>
  </w:style>
  <w:style w:type="paragraph" w:customStyle="1" w:styleId="8BC4E4C1852949809B2F6F3B5E9797C8">
    <w:name w:val="8BC4E4C1852949809B2F6F3B5E9797C8"/>
  </w:style>
  <w:style w:type="paragraph" w:customStyle="1" w:styleId="1C874D2E2BB548E6AD502212C2C32A06">
    <w:name w:val="1C874D2E2BB548E6AD502212C2C32A06"/>
  </w:style>
  <w:style w:type="paragraph" w:customStyle="1" w:styleId="768AEFED242C47ACA1EA09014F99D5DE">
    <w:name w:val="768AEFED242C47ACA1EA09014F99D5DE"/>
  </w:style>
  <w:style w:type="paragraph" w:customStyle="1" w:styleId="DF5A559061484C50893E58B1C163F53A">
    <w:name w:val="DF5A559061484C50893E58B1C163F53A"/>
  </w:style>
  <w:style w:type="paragraph" w:customStyle="1" w:styleId="4B5EC514BE204929B5D00A78DFC1C592">
    <w:name w:val="4B5EC514BE204929B5D00A78DFC1C592"/>
  </w:style>
  <w:style w:type="paragraph" w:customStyle="1" w:styleId="A9B0EF5D24A04E60A6A5D62B7C37C721">
    <w:name w:val="A9B0EF5D24A04E60A6A5D62B7C37C721"/>
  </w:style>
  <w:style w:type="paragraph" w:customStyle="1" w:styleId="39312CBDE4604B1CBCE42AC189CF7CF9">
    <w:name w:val="39312CBDE4604B1CBCE42AC189CF7CF9"/>
  </w:style>
  <w:style w:type="paragraph" w:customStyle="1" w:styleId="17D38F8414ED4B6B82D5A0C82081C15E">
    <w:name w:val="17D38F8414ED4B6B82D5A0C82081C15E"/>
  </w:style>
  <w:style w:type="paragraph" w:customStyle="1" w:styleId="D0F47C573663441B9BE8D3F873ECD1AC">
    <w:name w:val="D0F47C573663441B9BE8D3F873ECD1AC"/>
  </w:style>
  <w:style w:type="paragraph" w:customStyle="1" w:styleId="3FEFEAE19DFA44B2B7C52FBEB2F03CB4">
    <w:name w:val="3FEFEAE19DFA44B2B7C52FBEB2F03CB4"/>
  </w:style>
  <w:style w:type="paragraph" w:customStyle="1" w:styleId="DDAAD552310D4B6CA5B40B76972351F3">
    <w:name w:val="DDAAD552310D4B6CA5B40B76972351F3"/>
  </w:style>
  <w:style w:type="paragraph" w:customStyle="1" w:styleId="AE7F770CB3CC456B871975F6C0D3978F">
    <w:name w:val="AE7F770CB3CC456B871975F6C0D3978F"/>
  </w:style>
  <w:style w:type="paragraph" w:customStyle="1" w:styleId="3417401F980444EFABB94B52F2B59A07">
    <w:name w:val="3417401F980444EFABB94B52F2B59A07"/>
  </w:style>
  <w:style w:type="paragraph" w:customStyle="1" w:styleId="7B644290DEF8429DA16EEEDBED401188">
    <w:name w:val="7B644290DEF8429DA16EEEDBED401188"/>
  </w:style>
  <w:style w:type="paragraph" w:customStyle="1" w:styleId="E86D0846AD3B44A2AE7DBCA2622F2268">
    <w:name w:val="E86D0846AD3B44A2AE7DBCA2622F2268"/>
  </w:style>
  <w:style w:type="paragraph" w:customStyle="1" w:styleId="F9660908F54E4E55B782225793AF6C14">
    <w:name w:val="F9660908F54E4E55B782225793AF6C14"/>
  </w:style>
  <w:style w:type="paragraph" w:customStyle="1" w:styleId="57F9A4D1A1D84DC3A6C96AF4980687C3">
    <w:name w:val="57F9A4D1A1D84DC3A6C96AF4980687C3"/>
  </w:style>
  <w:style w:type="paragraph" w:customStyle="1" w:styleId="FD93FBF2C34E406D839B4CF4EE803777">
    <w:name w:val="FD93FBF2C34E406D839B4CF4EE803777"/>
  </w:style>
  <w:style w:type="paragraph" w:customStyle="1" w:styleId="7BF052F85718461BB96E4A0860AAD06A">
    <w:name w:val="7BF052F85718461BB96E4A0860AAD06A"/>
  </w:style>
  <w:style w:type="paragraph" w:customStyle="1" w:styleId="1CB1740F2DEA4C2AACF16E4DBC8E46A3">
    <w:name w:val="1CB1740F2DEA4C2AACF16E4DBC8E46A3"/>
  </w:style>
  <w:style w:type="paragraph" w:customStyle="1" w:styleId="F522CE6D297B415E973C93469A2E5A02">
    <w:name w:val="F522CE6D297B415E973C93469A2E5A02"/>
  </w:style>
  <w:style w:type="paragraph" w:customStyle="1" w:styleId="F303348D554448F0B0FADAEE5C0E8CAC">
    <w:name w:val="F303348D554448F0B0FADAEE5C0E8CAC"/>
  </w:style>
  <w:style w:type="paragraph" w:customStyle="1" w:styleId="9008BACA113549A4B194871D23DCA764">
    <w:name w:val="9008BACA113549A4B194871D23DCA764"/>
    <w:rsid w:val="005947C5"/>
  </w:style>
  <w:style w:type="paragraph" w:customStyle="1" w:styleId="7E17CBB8A3DB48E69E30EBA371BA44B0">
    <w:name w:val="7E17CBB8A3DB48E69E30EBA371BA44B0"/>
    <w:rsid w:val="005947C5"/>
  </w:style>
  <w:style w:type="paragraph" w:customStyle="1" w:styleId="5D78602B928049CB963F61B8EC805364">
    <w:name w:val="5D78602B928049CB963F61B8EC805364"/>
    <w:rsid w:val="005947C5"/>
  </w:style>
  <w:style w:type="paragraph" w:customStyle="1" w:styleId="F2121167D59B420492042E5A64F612E5">
    <w:name w:val="F2121167D59B420492042E5A64F612E5"/>
    <w:rsid w:val="005947C5"/>
  </w:style>
  <w:style w:type="paragraph" w:customStyle="1" w:styleId="CFF34A6D4569434F8E76950C71FFE73D">
    <w:name w:val="CFF34A6D4569434F8E76950C71FFE73D"/>
    <w:rsid w:val="005947C5"/>
  </w:style>
  <w:style w:type="paragraph" w:customStyle="1" w:styleId="6311B5B0AC5C4027AD8D485B3BD1A93E">
    <w:name w:val="6311B5B0AC5C4027AD8D485B3BD1A93E"/>
    <w:rsid w:val="005947C5"/>
  </w:style>
  <w:style w:type="paragraph" w:customStyle="1" w:styleId="4AD2765D5D894879B65F82E1B332E4BA">
    <w:name w:val="4AD2765D5D894879B65F82E1B332E4BA"/>
    <w:rsid w:val="005947C5"/>
  </w:style>
  <w:style w:type="paragraph" w:customStyle="1" w:styleId="AF95B6F0E6834C3B987978720060359A">
    <w:name w:val="AF95B6F0E6834C3B987978720060359A"/>
    <w:rsid w:val="005947C5"/>
  </w:style>
  <w:style w:type="paragraph" w:customStyle="1" w:styleId="0C3D0A79F71544B4B051FEA327F4C0AD">
    <w:name w:val="0C3D0A79F71544B4B051FEA327F4C0AD"/>
    <w:rsid w:val="005947C5"/>
  </w:style>
  <w:style w:type="paragraph" w:customStyle="1" w:styleId="D952F4C219A742B8A7AA13195A14A726">
    <w:name w:val="D952F4C219A742B8A7AA13195A14A726"/>
    <w:rsid w:val="005947C5"/>
  </w:style>
  <w:style w:type="paragraph" w:customStyle="1" w:styleId="D8CEB052B3FB466183B31E0EAA326F74">
    <w:name w:val="D8CEB052B3FB466183B31E0EAA326F74"/>
    <w:rsid w:val="005947C5"/>
  </w:style>
  <w:style w:type="paragraph" w:customStyle="1" w:styleId="B8E41E8D23DA403594E5E3E165E34471">
    <w:name w:val="B8E41E8D23DA403594E5E3E165E34471"/>
    <w:rsid w:val="005947C5"/>
  </w:style>
  <w:style w:type="paragraph" w:customStyle="1" w:styleId="EC24D3539C594AEC8544FFBA67816C30">
    <w:name w:val="EC24D3539C594AEC8544FFBA67816C30"/>
    <w:rsid w:val="005947C5"/>
  </w:style>
  <w:style w:type="paragraph" w:customStyle="1" w:styleId="4330C20BC12B46D2B7E118F561F7C748">
    <w:name w:val="4330C20BC12B46D2B7E118F561F7C748"/>
    <w:rsid w:val="005947C5"/>
  </w:style>
  <w:style w:type="paragraph" w:customStyle="1" w:styleId="50AFF73DBE9B4348A254F8454916914F">
    <w:name w:val="50AFF73DBE9B4348A254F8454916914F"/>
    <w:rsid w:val="005947C5"/>
  </w:style>
  <w:style w:type="paragraph" w:customStyle="1" w:styleId="67855684D3994F64966334AA78697F54">
    <w:name w:val="67855684D3994F64966334AA78697F54"/>
    <w:rsid w:val="005947C5"/>
  </w:style>
  <w:style w:type="paragraph" w:customStyle="1" w:styleId="A7EE0A0545C442DC822DA4CADB2A26BC">
    <w:name w:val="A7EE0A0545C442DC822DA4CADB2A26BC"/>
    <w:rsid w:val="005947C5"/>
  </w:style>
  <w:style w:type="paragraph" w:customStyle="1" w:styleId="556B7DEC950C49FDBAA431A31F6E826B">
    <w:name w:val="556B7DEC950C49FDBAA431A31F6E826B"/>
    <w:rsid w:val="005947C5"/>
  </w:style>
  <w:style w:type="paragraph" w:customStyle="1" w:styleId="E8999193D1B84F8A96A8A4E8FA0FC4AD">
    <w:name w:val="E8999193D1B84F8A96A8A4E8FA0FC4AD"/>
    <w:rsid w:val="005947C5"/>
  </w:style>
  <w:style w:type="paragraph" w:customStyle="1" w:styleId="927D9B31C63A4D8088B31BC66F9BAE02">
    <w:name w:val="927D9B31C63A4D8088B31BC66F9BAE02"/>
    <w:rsid w:val="005947C5"/>
  </w:style>
  <w:style w:type="paragraph" w:customStyle="1" w:styleId="42A8E3AFDE05480A8106CB0C23E80A7E">
    <w:name w:val="42A8E3AFDE05480A8106CB0C23E80A7E"/>
    <w:rsid w:val="005947C5"/>
  </w:style>
  <w:style w:type="paragraph" w:customStyle="1" w:styleId="932F84A1E26341CDA38DAB079494D5FC">
    <w:name w:val="932F84A1E26341CDA38DAB079494D5FC"/>
    <w:rsid w:val="005947C5"/>
  </w:style>
  <w:style w:type="paragraph" w:customStyle="1" w:styleId="6D6FC303F52044C8A6E8342D1C865144">
    <w:name w:val="6D6FC303F52044C8A6E8342D1C865144"/>
    <w:rsid w:val="005947C5"/>
  </w:style>
  <w:style w:type="paragraph" w:customStyle="1" w:styleId="7FE00778EBD442BF991C9478C11AC8A4">
    <w:name w:val="7FE00778EBD442BF991C9478C11AC8A4"/>
    <w:rsid w:val="005947C5"/>
  </w:style>
  <w:style w:type="paragraph" w:customStyle="1" w:styleId="9BDBF166154C4F1BAC0EC20E8FE58500">
    <w:name w:val="9BDBF166154C4F1BAC0EC20E8FE58500"/>
    <w:rsid w:val="005947C5"/>
  </w:style>
  <w:style w:type="paragraph" w:customStyle="1" w:styleId="5DED8A1A0820441BA84A557BA0F0AC4A">
    <w:name w:val="5DED8A1A0820441BA84A557BA0F0AC4A"/>
    <w:rsid w:val="005947C5"/>
  </w:style>
  <w:style w:type="paragraph" w:customStyle="1" w:styleId="814670AD50164DE5BDDB05F087AD5338">
    <w:name w:val="814670AD50164DE5BDDB05F087AD5338"/>
    <w:rsid w:val="005947C5"/>
  </w:style>
  <w:style w:type="paragraph" w:customStyle="1" w:styleId="1D66076542B34F4D922B0B25E51A99DD">
    <w:name w:val="1D66076542B34F4D922B0B25E51A99DD"/>
    <w:rsid w:val="005947C5"/>
  </w:style>
  <w:style w:type="paragraph" w:customStyle="1" w:styleId="162155261E6A44BB9F25AA872B6FDE5F">
    <w:name w:val="162155261E6A44BB9F25AA872B6FDE5F"/>
    <w:rsid w:val="005947C5"/>
  </w:style>
  <w:style w:type="paragraph" w:customStyle="1" w:styleId="ADA103F8B58546018BE777C78F5F8049">
    <w:name w:val="ADA103F8B58546018BE777C78F5F8049"/>
    <w:rsid w:val="005947C5"/>
  </w:style>
  <w:style w:type="paragraph" w:customStyle="1" w:styleId="8E140F7ACBCC4D3382F61D6A2F93869E">
    <w:name w:val="8E140F7ACBCC4D3382F61D6A2F93869E"/>
    <w:rsid w:val="005947C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Verve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Weekly homework schedule</Template>
  <TotalTime>13</TotalTime>
  <Pages>3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</dc:creator>
  <cp:lastModifiedBy>AA</cp:lastModifiedBy>
  <cp:revision>1</cp:revision>
  <cp:lastPrinted>2003-10-28T18:51:00Z</cp:lastPrinted>
  <dcterms:created xsi:type="dcterms:W3CDTF">2025-05-23T10:20:00Z</dcterms:created>
  <dcterms:modified xsi:type="dcterms:W3CDTF">2025-05-23T10:33:00Z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TC060900001033</vt:lpwstr>
  </property>
  <property fmtid="{D5CDD505-2E9C-101B-9397-08002B2CF9AE}" pid="3" name="ContentTypeId">
    <vt:lpwstr>0x010100AA3F7D94069FF64A86F7DFF56D60E3BE</vt:lpwstr>
  </property>
  <property fmtid="{D5CDD505-2E9C-101B-9397-08002B2CF9AE}" pid="4" name="InternalTags">
    <vt:lpwstr/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ScenarioTags">
    <vt:lpwstr/>
  </property>
  <property fmtid="{D5CDD505-2E9C-101B-9397-08002B2CF9AE}" pid="8" name="CampaignTags">
    <vt:lpwstr/>
  </property>
  <property fmtid="{D5CDD505-2E9C-101B-9397-08002B2CF9AE}" pid="9" name="LocMarketGroupTiers">
    <vt:lpwstr>,t:Tier 1,t:Tier 2,t:Tier 3,</vt:lpwstr>
  </property>
</Properties>
</file>